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EC" w:rsidRPr="00830C5A" w:rsidRDefault="00E616EC" w:rsidP="00830C5A">
      <w:pPr>
        <w:spacing w:before="4" w:after="4"/>
        <w:jc w:val="both"/>
        <w:rPr>
          <w:sz w:val="20"/>
          <w:szCs w:val="20"/>
        </w:rPr>
      </w:pPr>
    </w:p>
    <w:tbl>
      <w:tblPr>
        <w:tblW w:w="10244" w:type="dxa"/>
        <w:jc w:val="center"/>
        <w:tblLayout w:type="fixed"/>
        <w:tblLook w:val="04A0" w:firstRow="1" w:lastRow="0" w:firstColumn="1" w:lastColumn="0" w:noHBand="0" w:noVBand="1"/>
      </w:tblPr>
      <w:tblGrid>
        <w:gridCol w:w="38"/>
        <w:gridCol w:w="4931"/>
        <w:gridCol w:w="369"/>
        <w:gridCol w:w="793"/>
        <w:gridCol w:w="1751"/>
        <w:gridCol w:w="2324"/>
        <w:gridCol w:w="38"/>
      </w:tblGrid>
      <w:tr w:rsidR="00347D7A" w:rsidRPr="00830C5A" w:rsidTr="001E4E9E">
        <w:trPr>
          <w:gridBefore w:val="1"/>
          <w:wBefore w:w="38" w:type="dxa"/>
          <w:trHeight w:val="403"/>
          <w:jc w:val="center"/>
        </w:trPr>
        <w:tc>
          <w:tcPr>
            <w:tcW w:w="10206" w:type="dxa"/>
            <w:gridSpan w:val="6"/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b/>
                <w:bCs/>
                <w:szCs w:val="20"/>
              </w:rPr>
              <w:t xml:space="preserve">IDENTIFICAÇÃO DO PACIENTE </w:t>
            </w:r>
          </w:p>
        </w:tc>
      </w:tr>
      <w:tr w:rsidR="00347D7A" w:rsidRPr="00830C5A" w:rsidTr="001E4E9E">
        <w:trPr>
          <w:gridBefore w:val="1"/>
          <w:wBefore w:w="38" w:type="dxa"/>
          <w:trHeight w:val="425"/>
          <w:jc w:val="center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szCs w:val="20"/>
              </w:rPr>
              <w:t>Nome do (a) Paciente:</w:t>
            </w:r>
          </w:p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A">
              <w:rPr>
                <w:rFonts w:cs="Arial"/>
                <w:b/>
                <w:szCs w:val="20"/>
              </w:rPr>
              <w:instrText xml:space="preserve"> FORMTEXT </w:instrText>
            </w:r>
            <w:r w:rsidRPr="00830C5A">
              <w:rPr>
                <w:rFonts w:cs="Arial"/>
                <w:b/>
                <w:szCs w:val="20"/>
              </w:rPr>
            </w:r>
            <w:r w:rsidRPr="00830C5A">
              <w:rPr>
                <w:rFonts w:cs="Arial"/>
                <w:b/>
                <w:szCs w:val="20"/>
              </w:rPr>
              <w:fldChar w:fldCharType="separate"/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347D7A" w:rsidRPr="00830C5A" w:rsidTr="001E4E9E">
        <w:trPr>
          <w:gridBefore w:val="1"/>
          <w:wBefore w:w="38" w:type="dxa"/>
          <w:trHeight w:val="246"/>
          <w:jc w:val="center"/>
        </w:trPr>
        <w:tc>
          <w:tcPr>
            <w:tcW w:w="609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szCs w:val="20"/>
              </w:rPr>
              <w:t>Nome da mãe:</w:t>
            </w:r>
          </w:p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A">
              <w:rPr>
                <w:rFonts w:cs="Arial"/>
                <w:szCs w:val="20"/>
              </w:rPr>
              <w:instrText xml:space="preserve"> FORMTEXT </w:instrText>
            </w:r>
            <w:r w:rsidRPr="00830C5A">
              <w:rPr>
                <w:rFonts w:cs="Arial"/>
                <w:szCs w:val="20"/>
              </w:rPr>
            </w:r>
            <w:r w:rsidRPr="00830C5A">
              <w:rPr>
                <w:rFonts w:cs="Arial"/>
                <w:szCs w:val="20"/>
              </w:rPr>
              <w:fldChar w:fldCharType="separate"/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szCs w:val="20"/>
              </w:rPr>
              <w:t>RG/CPF:</w:t>
            </w:r>
          </w:p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A">
              <w:rPr>
                <w:rFonts w:cs="Arial"/>
                <w:b/>
                <w:szCs w:val="20"/>
              </w:rPr>
              <w:instrText xml:space="preserve"> FORMTEXT </w:instrText>
            </w:r>
            <w:r w:rsidRPr="00830C5A">
              <w:rPr>
                <w:rFonts w:cs="Arial"/>
                <w:b/>
                <w:szCs w:val="20"/>
              </w:rPr>
            </w:r>
            <w:r w:rsidRPr="00830C5A">
              <w:rPr>
                <w:rFonts w:cs="Arial"/>
                <w:b/>
                <w:szCs w:val="20"/>
              </w:rPr>
              <w:fldChar w:fldCharType="separate"/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noProof/>
                <w:szCs w:val="20"/>
              </w:rPr>
              <w:t> </w:t>
            </w:r>
            <w:r w:rsidRPr="00830C5A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7D7A" w:rsidRPr="00830C5A" w:rsidRDefault="00347D7A" w:rsidP="00830C5A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szCs w:val="20"/>
              </w:rPr>
              <w:t>Data de Nascimento:</w:t>
            </w:r>
          </w:p>
          <w:p w:rsidR="00347D7A" w:rsidRPr="00830C5A" w:rsidRDefault="00347D7A" w:rsidP="009D3B1F">
            <w:pPr>
              <w:pStyle w:val="Lista"/>
              <w:snapToGrid w:val="0"/>
              <w:spacing w:before="4" w:after="4"/>
              <w:jc w:val="both"/>
              <w:rPr>
                <w:rFonts w:cs="Arial"/>
                <w:szCs w:val="20"/>
              </w:rPr>
            </w:pPr>
            <w:r w:rsidRPr="00830C5A"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A">
              <w:rPr>
                <w:rFonts w:cs="Arial"/>
                <w:szCs w:val="20"/>
              </w:rPr>
              <w:instrText xml:space="preserve"> FORMTEXT </w:instrText>
            </w:r>
            <w:r w:rsidRPr="00830C5A">
              <w:rPr>
                <w:rFonts w:cs="Arial"/>
                <w:szCs w:val="20"/>
              </w:rPr>
            </w:r>
            <w:r w:rsidRPr="00830C5A">
              <w:rPr>
                <w:rFonts w:cs="Arial"/>
                <w:szCs w:val="20"/>
              </w:rPr>
              <w:fldChar w:fldCharType="separate"/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noProof/>
                <w:szCs w:val="20"/>
              </w:rPr>
              <w:t> </w:t>
            </w:r>
            <w:r w:rsidRPr="00830C5A">
              <w:rPr>
                <w:rFonts w:cs="Arial"/>
                <w:szCs w:val="20"/>
              </w:rPr>
              <w:fldChar w:fldCharType="end"/>
            </w:r>
            <w:r w:rsidRPr="00830C5A">
              <w:rPr>
                <w:rFonts w:cs="Arial"/>
                <w:szCs w:val="20"/>
              </w:rPr>
              <w:t>/</w:t>
            </w:r>
            <w:r w:rsidR="009D3B1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9D3B1F">
              <w:rPr>
                <w:rFonts w:cs="Arial"/>
                <w:szCs w:val="20"/>
              </w:rPr>
              <w:instrText xml:space="preserve"> FORMTEXT </w:instrText>
            </w:r>
            <w:r w:rsidR="009D3B1F">
              <w:rPr>
                <w:rFonts w:cs="Arial"/>
                <w:szCs w:val="20"/>
              </w:rPr>
            </w:r>
            <w:r w:rsidR="009D3B1F">
              <w:rPr>
                <w:rFonts w:cs="Arial"/>
                <w:szCs w:val="20"/>
              </w:rPr>
              <w:fldChar w:fldCharType="separate"/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szCs w:val="20"/>
              </w:rPr>
              <w:fldChar w:fldCharType="end"/>
            </w:r>
            <w:r w:rsidRPr="00830C5A">
              <w:rPr>
                <w:rFonts w:cs="Arial"/>
                <w:szCs w:val="20"/>
              </w:rPr>
              <w:t>/</w:t>
            </w:r>
            <w:r w:rsidR="009D3B1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9D3B1F">
              <w:rPr>
                <w:rFonts w:cs="Arial"/>
                <w:szCs w:val="20"/>
              </w:rPr>
              <w:instrText xml:space="preserve"> FORMTEXT </w:instrText>
            </w:r>
            <w:r w:rsidR="009D3B1F">
              <w:rPr>
                <w:rFonts w:cs="Arial"/>
                <w:szCs w:val="20"/>
              </w:rPr>
            </w:r>
            <w:r w:rsidR="009D3B1F">
              <w:rPr>
                <w:rFonts w:cs="Arial"/>
                <w:szCs w:val="20"/>
              </w:rPr>
              <w:fldChar w:fldCharType="separate"/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noProof/>
                <w:szCs w:val="20"/>
              </w:rPr>
              <w:t> </w:t>
            </w:r>
            <w:r w:rsidR="009D3B1F">
              <w:rPr>
                <w:rFonts w:cs="Arial"/>
                <w:szCs w:val="20"/>
              </w:rPr>
              <w:fldChar w:fldCharType="end"/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sz w:val="20"/>
                <w:szCs w:val="20"/>
              </w:rPr>
              <w:t xml:space="preserve">Por este instrumento particular eu, 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acima identificado (a),</w:t>
            </w:r>
            <w:r w:rsidRPr="00830C5A">
              <w:rPr>
                <w:rFonts w:ascii="Arial" w:hAnsi="Arial" w:cs="Arial"/>
                <w:sz w:val="20"/>
                <w:szCs w:val="20"/>
              </w:rPr>
              <w:t xml:space="preserve"> ou meu responsável legal, o (a) Sr. (a) 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___________________________________________"/>
                  </w:textInput>
                </w:ffData>
              </w:fldChar>
            </w:r>
            <w:bookmarkStart w:id="0" w:name="Texto2"/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___________________________________________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0"/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portador (a) do RG/CPF: 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eclaro que, voluntariamente, autorizo o (a) Dr.(a.) 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"/>
                  </w:textInput>
                </w:ffData>
              </w:fldCha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___________________________________________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inscrito (a) no CRM-ES sob o nº 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3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bookmarkStart w:id="1" w:name="Texto3"/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____________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"/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a sua equipe assistencial do Hospital Unimed para executar o procedimento 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"/>
                  </w:textInput>
                </w:ffData>
              </w:fldCha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_________________________________________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todos os outros necessários à execução do mesmo. </w:t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Autorizo, previamente, a realização de procedimentos de emergência durante ou no pós-operatório, quando se fizerem necessários, visando o tratamento de possíveis eventos e/ou complicações que possam acontecer. </w:t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Autorizo a obtenção de biópsia (obtenção de amostra de tecido ou órgão cirurgicamente) e o encaminhamento da mesma para exame anatomopatológico, a fim de auxiliar o esclarecimento diagnóstico e/ou tratamento.</w:t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t>INDICAÇÃO DIAGNÓSTICA E JUSTIFICATIVA</w:t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454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spacing w:before="4" w:after="4"/>
              <w:jc w:val="both"/>
              <w:rPr>
                <w:sz w:val="20"/>
                <w:szCs w:val="20"/>
              </w:rPr>
            </w:pPr>
          </w:p>
          <w:p w:rsidR="00347D7A" w:rsidRPr="00830C5A" w:rsidRDefault="00347D7A" w:rsidP="00830C5A">
            <w:pPr>
              <w:spacing w:before="4" w:after="4"/>
              <w:jc w:val="both"/>
              <w:rPr>
                <w:sz w:val="20"/>
                <w:szCs w:val="20"/>
              </w:rPr>
            </w:pPr>
            <w:r w:rsidRPr="00830C5A">
              <w:rPr>
                <w:sz w:val="20"/>
                <w:szCs w:val="20"/>
              </w:rPr>
              <w:t xml:space="preserve">Estou ciente ser portador (a) de </w:t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anquiloglossia conhecida por freio lingual"/>
                  </w:textInput>
                </w:ffData>
              </w:fldChar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instrText>FORMTEXT</w:instrText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830C5A">
              <w:rPr>
                <w:noProof/>
                <w:color w:val="000000"/>
                <w:sz w:val="20"/>
                <w:szCs w:val="20"/>
                <w:shd w:val="clear" w:color="auto" w:fill="FFFFFF"/>
              </w:rPr>
              <w:t>anquiloglossia conhecida por freio lingual</w:t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sz w:val="20"/>
                <w:szCs w:val="20"/>
              </w:rPr>
              <w:t xml:space="preserve">, e concordei que para meu quadro clínico ser o referido procedimento a melhor opção terapêutica nesse momento, após ter sido esclarecido (a) das outras opções terapêuticas disponíveis. </w:t>
            </w:r>
          </w:p>
          <w:p w:rsidR="00347D7A" w:rsidRPr="00830C5A" w:rsidRDefault="00347D7A" w:rsidP="00830C5A">
            <w:pPr>
              <w:spacing w:before="4" w:after="4"/>
              <w:jc w:val="both"/>
              <w:rPr>
                <w:sz w:val="20"/>
                <w:szCs w:val="20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t>DESCRIÇÃO DO PROCEDIMENTO E OBJETIVOS</w:t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454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sz w:val="20"/>
                <w:szCs w:val="20"/>
              </w:rPr>
              <w:t xml:space="preserve">Declaro ter entendido que o procedimento deste Termo consiste em 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uma intervenção cirúrgica para realizar secção do frênulo lingual"/>
                  </w:textInput>
                </w:ffData>
              </w:fldCha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>FORMTEXT</w:instrTex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830C5A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uma intervenção cirúrgica para realizar secção do frênulo lingual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rFonts w:ascii="Arial" w:hAnsi="Arial" w:cs="Arial"/>
                <w:sz w:val="20"/>
                <w:szCs w:val="20"/>
              </w:rPr>
              <w:t xml:space="preserve"> e que tem como objetivo (s) </w:t>
            </w:r>
            <w:bookmarkStart w:id="2" w:name="Texto6"/>
            <w:r w:rsidRPr="00830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facilitar movimentos da língua para deglutição e fala."/>
                  </w:textInput>
                </w:ffData>
              </w:fldCha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>FORMTEXT</w:instrText>
            </w:r>
            <w:r w:rsidRPr="00830C5A">
              <w:rPr>
                <w:rFonts w:ascii="Arial" w:hAnsi="Arial" w:cs="Arial"/>
                <w:sz w:val="20"/>
                <w:szCs w:val="20"/>
              </w:rPr>
            </w:r>
            <w:r w:rsidRPr="00830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0C5A">
              <w:rPr>
                <w:rFonts w:ascii="Arial" w:hAnsi="Arial" w:cs="Arial"/>
                <w:noProof/>
                <w:sz w:val="20"/>
                <w:szCs w:val="20"/>
              </w:rPr>
              <w:t>facilitar movimentos da língua para deglutição e fala.</w:t>
            </w:r>
            <w:r w:rsidRPr="00830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t>BENEFÍCIOS ESPERADOS E CONSEQUÊNCIAS DA NÃO REALIZAÇÃO DO PROCEDIMENTO</w:t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sz w:val="20"/>
                <w:szCs w:val="20"/>
              </w:rPr>
              <w:t xml:space="preserve">Entendi que por esse tratamento é esperado os seguintes benefícios:  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movimentação da língua; amamentação para bebês;prevenção de transtornos periodontais e/ou de dicção"/>
                  </w:textInput>
                </w:ffData>
              </w:fldCha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</w:rPr>
              <w:instrText>FORMTEXT</w:instrTex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830C5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movimentação da língua; amamentação para bebês;prevenção de transtornos periodontais e/ou de dicção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que a não realização do mesmo implicará em 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ificuldades para deglutição e sucção durante o ato de amamentar; deficiência de crescimento da mandíbula se não for tratado; dificuldades na fala."/>
                  </w:textInput>
                </w:ffData>
              </w:fldCha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>FORMTEXT</w:instrTex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830C5A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dificuldades para deglutição e sucção durante o ato de amamentar; deficiência de crescimento da mandíbula se não for tratado; dificuldades na fala.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t>RISCOS E COMPLICAÇÕES</w:t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551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spacing w:before="4" w:after="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347D7A" w:rsidRPr="00830C5A" w:rsidRDefault="00347D7A" w:rsidP="00830C5A">
            <w:pPr>
              <w:spacing w:before="4" w:after="4"/>
              <w:jc w:val="both"/>
              <w:rPr>
                <w:sz w:val="20"/>
                <w:szCs w:val="20"/>
                <w:shd w:val="clear" w:color="auto" w:fill="FFFFFF"/>
              </w:rPr>
            </w:pP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t xml:space="preserve">Declaro estar ciente que consistem em possíveis riscos e/ou complicações do referido procedimento: </w:t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dor, amortecimento, sangramento ou hematoma no local da cirurgia; drenagem de secreção sero-sanguinolenta principalmente no primeiro dia; infecção local com saída de pus. Se ocorrer, procure avaliação médica."/>
                  </w:textInput>
                </w:ffData>
              </w:fldChar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instrText>FORMTEXT</w:instrText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830C5A">
              <w:rPr>
                <w:noProof/>
                <w:color w:val="000000"/>
                <w:sz w:val="20"/>
                <w:szCs w:val="20"/>
                <w:shd w:val="clear" w:color="auto" w:fill="FFFFFF"/>
              </w:rPr>
              <w:t>dor, amortecimento, sangramento ou hematoma no local da cirurgia; drenagem de secreção sero-sanguinolenta principalmente no primeiro dia; infecção local com saída de pus. Se ocorrer, procure avaliação médica.</w:t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:rsidR="00347D7A" w:rsidRPr="00830C5A" w:rsidRDefault="00347D7A" w:rsidP="00830C5A">
            <w:pPr>
              <w:spacing w:before="4" w:after="4"/>
              <w:jc w:val="both"/>
              <w:rPr>
                <w:i/>
                <w:color w:val="FF0000"/>
                <w:sz w:val="20"/>
                <w:szCs w:val="20"/>
                <w:shd w:val="clear" w:color="auto" w:fill="FFFFFF"/>
              </w:rPr>
            </w:pPr>
            <w:r w:rsidRPr="00830C5A">
              <w:rPr>
                <w:sz w:val="20"/>
                <w:szCs w:val="20"/>
                <w:shd w:val="clear" w:color="auto" w:fill="FFFFFF"/>
              </w:rPr>
              <w:t>Fui informado (a) que a longo prazo pode ocorrer</w:t>
            </w:r>
            <w:r w:rsidRPr="00830C5A">
              <w:rPr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CD0816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="00CD0816">
              <w:rPr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CD0816">
              <w:rPr>
                <w:color w:val="000000"/>
                <w:sz w:val="20"/>
                <w:szCs w:val="20"/>
                <w:shd w:val="clear" w:color="auto" w:fill="FFFFFF"/>
              </w:rPr>
            </w:r>
            <w:r w:rsidR="00CD0816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CD0816">
              <w:rPr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</w:t>
            </w:r>
            <w:r w:rsidR="00CD0816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="00CD0816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Estou ciente que este termo pode não incluir todos os riscos conhecidos ou possíveis de acontecer nesta cirurgia, mas é a lista mais comum e severa. </w:t>
            </w:r>
          </w:p>
          <w:p w:rsidR="00347D7A" w:rsidRPr="00830C5A" w:rsidRDefault="00347D7A" w:rsidP="00830C5A">
            <w:pPr>
              <w:spacing w:before="4" w:after="4"/>
              <w:jc w:val="both"/>
              <w:rPr>
                <w:sz w:val="20"/>
                <w:szCs w:val="20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t>CUIDADOS APÓS PROCEDIMENTO</w:t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454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Declaro que fui orientado (a) e entendi que preciso tomar os seguintes cuidados no pós-operatório: </w:t>
            </w:r>
            <w:bookmarkStart w:id="3" w:name="Texto1"/>
            <w:r w:rsidRPr="00830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manter repouso; ter higiene oral adequada; não cuspir; não fumar e cumprir corretamente os horários dos medicamentos prescritos"/>
                  </w:textInput>
                </w:ffData>
              </w:fldChar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>FORMTEXT</w:instrText>
            </w:r>
            <w:r w:rsidRPr="00830C5A">
              <w:rPr>
                <w:rFonts w:ascii="Arial" w:hAnsi="Arial" w:cs="Arial"/>
                <w:sz w:val="20"/>
                <w:szCs w:val="20"/>
              </w:rPr>
            </w:r>
            <w:r w:rsidRPr="00830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" w:name="_GoBack"/>
            <w:r w:rsidRPr="00830C5A">
              <w:rPr>
                <w:rFonts w:ascii="Arial" w:hAnsi="Arial" w:cs="Arial"/>
                <w:noProof/>
                <w:sz w:val="20"/>
                <w:szCs w:val="20"/>
              </w:rPr>
              <w:t xml:space="preserve">manter repouso; ter higiene oral adequada; não cuspir; não fumar e cumprir corretamente os horários dos medicamentos </w:t>
            </w:r>
            <w:r w:rsidRPr="00830C5A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prescritos</w:t>
            </w:r>
            <w:bookmarkEnd w:id="4"/>
            <w:r w:rsidRPr="00830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que a inobservância dos mesmos poderá prejudicar minha recuperação, comprometer o resultado esperado e acarretar complicações.</w:t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lastRenderedPageBreak/>
              <w:t>DÚVIDAS LEVANTADAS PELO PACIENTE</w:t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Confirmo que recebi com antecedência as explicações sobre o procedimento acima e esse termo de consentimento e que foi-me dada a oportunidade de esclarecer todas as minhas dúvidas. Declaro que li o termo, analisei-o e dialoguei com minha família sobre o procedimento em questão optando por realizá-lo. </w:t>
            </w:r>
          </w:p>
          <w:p w:rsidR="00347D7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Estou ciente ainda que a qualquer momento tenho liberdade e autonomia para desistir do referido procedimento, sem que isso me cause nenhum constrangimento, </w:t>
            </w:r>
            <w:r w:rsidRPr="00830C5A">
              <w:rPr>
                <w:rFonts w:ascii="Arial" w:hAnsi="Arial" w:cs="Arial"/>
                <w:sz w:val="20"/>
                <w:szCs w:val="20"/>
              </w:rPr>
              <w:t>penalização ou prejuízo ao meu cuidado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1E4E9E" w:rsidRDefault="001E4E9E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1E4E9E" w:rsidRPr="00830C5A" w:rsidRDefault="001E4E9E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0C5A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:rsidR="00347D7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0C5A">
              <w:rPr>
                <w:rFonts w:ascii="Arial" w:hAnsi="Arial" w:cs="Arial"/>
                <w:sz w:val="20"/>
                <w:szCs w:val="20"/>
              </w:rPr>
              <w:t>Assinatura do Paciente</w:t>
            </w:r>
          </w:p>
          <w:p w:rsidR="001E4E9E" w:rsidRPr="00830C5A" w:rsidRDefault="001E4E9E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t>DECLARAÇÃO DO MÉDICO ASSISTENCIAL</w:t>
            </w: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Eu, Dr.(a.) 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"/>
                  </w:textInput>
                </w:ffData>
              </w:fldCha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___________________________________________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portador (a) do CRM-ES 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____________</w:t>
            </w:r>
            <w:r w:rsidR="001E4E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declaro que dei todas as informações referentes ao quadro clínico, ao procedimento proposto, assim como suas implicações e possíveis complicações e as alternativas terapêuticas disponíveis ao (à) referido (a) paciente e/ou seu responsável, esclarecendo todas as suas dúvidas. </w:t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Por ser verdade assino o presente. </w:t>
            </w:r>
          </w:p>
          <w:p w:rsidR="00830C5A" w:rsidRPr="00830C5A" w:rsidRDefault="00830C5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30C5A" w:rsidRPr="00830C5A" w:rsidRDefault="00830C5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  <w:t>___________________________</w:t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  <w:t>_______________</w:t>
            </w: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Assinatura do Médico</w:t>
            </w:r>
          </w:p>
          <w:p w:rsidR="00830C5A" w:rsidRPr="00830C5A" w:rsidRDefault="00830C5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47D7A" w:rsidRPr="00830C5A" w:rsidRDefault="00347D7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30C5A" w:rsidRPr="00830C5A" w:rsidRDefault="00830C5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47D7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340"/>
          <w:jc w:val="center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D7A" w:rsidRPr="00830C5A" w:rsidRDefault="00347D7A" w:rsidP="00830C5A">
            <w:pPr>
              <w:spacing w:before="4" w:after="4"/>
              <w:jc w:val="both"/>
              <w:rPr>
                <w:color w:val="000000"/>
                <w:sz w:val="20"/>
                <w:szCs w:val="20"/>
              </w:rPr>
            </w:pPr>
          </w:p>
          <w:p w:rsidR="00347D7A" w:rsidRPr="00830C5A" w:rsidRDefault="00347D7A" w:rsidP="00830C5A">
            <w:pPr>
              <w:spacing w:before="4" w:after="4"/>
              <w:jc w:val="both"/>
              <w:rPr>
                <w:sz w:val="20"/>
                <w:szCs w:val="20"/>
              </w:rPr>
            </w:pPr>
          </w:p>
        </w:tc>
      </w:tr>
      <w:tr w:rsidR="00830C5A" w:rsidRPr="00830C5A" w:rsidTr="0083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98"/>
          <w:jc w:val="center"/>
        </w:trPr>
        <w:tc>
          <w:tcPr>
            <w:tcW w:w="4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C5A" w:rsidRPr="00830C5A" w:rsidRDefault="00830C5A" w:rsidP="00830C5A">
            <w:pPr>
              <w:spacing w:before="4" w:after="4"/>
              <w:jc w:val="both"/>
              <w:rPr>
                <w:sz w:val="20"/>
                <w:szCs w:val="20"/>
              </w:rPr>
            </w:pPr>
            <w:r w:rsidRPr="00830C5A">
              <w:rPr>
                <w:sz w:val="20"/>
                <w:szCs w:val="20"/>
              </w:rPr>
              <w:t>Assinatura Testemunha 1</w:t>
            </w:r>
          </w:p>
          <w:p w:rsidR="00830C5A" w:rsidRPr="00830C5A" w:rsidRDefault="00830C5A" w:rsidP="00830C5A">
            <w:pPr>
              <w:spacing w:before="4" w:after="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sz w:val="20"/>
                <w:szCs w:val="20"/>
              </w:rPr>
              <w:t xml:space="preserve">Nome: 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</w:textInput>
                </w:ffData>
              </w:fldCha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t xml:space="preserve">    </w:t>
            </w:r>
          </w:p>
          <w:p w:rsidR="00830C5A" w:rsidRPr="00830C5A" w:rsidRDefault="00830C5A" w:rsidP="00830C5A">
            <w:pPr>
              <w:spacing w:before="4" w:after="4"/>
              <w:jc w:val="both"/>
              <w:rPr>
                <w:sz w:val="20"/>
                <w:szCs w:val="20"/>
              </w:rPr>
            </w:pPr>
            <w:r w:rsidRPr="00830C5A">
              <w:rPr>
                <w:sz w:val="20"/>
                <w:szCs w:val="20"/>
              </w:rPr>
              <w:t xml:space="preserve">Documento: 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</w:textInput>
                </w:ffData>
              </w:fldCha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</w:t>
            </w:r>
          </w:p>
          <w:p w:rsidR="00830C5A" w:rsidRPr="00830C5A" w:rsidRDefault="00830C5A" w:rsidP="00830C5A">
            <w:pPr>
              <w:spacing w:before="4" w:after="4"/>
              <w:jc w:val="both"/>
              <w:rPr>
                <w:sz w:val="20"/>
                <w:szCs w:val="20"/>
              </w:rPr>
            </w:pPr>
            <w:r w:rsidRPr="00830C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30C5A" w:rsidRPr="00830C5A" w:rsidRDefault="00830C5A" w:rsidP="00830C5A">
            <w:pPr>
              <w:spacing w:before="4" w:after="4"/>
              <w:jc w:val="both"/>
              <w:rPr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C5A" w:rsidRPr="00830C5A" w:rsidRDefault="00830C5A" w:rsidP="00830C5A">
            <w:pPr>
              <w:spacing w:before="4" w:after="4"/>
              <w:jc w:val="both"/>
              <w:rPr>
                <w:sz w:val="20"/>
                <w:szCs w:val="20"/>
              </w:rPr>
            </w:pPr>
            <w:r w:rsidRPr="00830C5A">
              <w:rPr>
                <w:sz w:val="20"/>
                <w:szCs w:val="20"/>
              </w:rPr>
              <w:t>Assinatura Testemunha 2</w:t>
            </w:r>
          </w:p>
          <w:p w:rsidR="00830C5A" w:rsidRPr="00830C5A" w:rsidRDefault="00830C5A" w:rsidP="00830C5A">
            <w:pPr>
              <w:spacing w:before="4" w:after="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C5A">
              <w:rPr>
                <w:sz w:val="20"/>
                <w:szCs w:val="20"/>
              </w:rPr>
              <w:t xml:space="preserve">Nome: 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</w:textInput>
                </w:ffData>
              </w:fldCha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t xml:space="preserve">     </w:t>
            </w:r>
          </w:p>
          <w:p w:rsidR="00830C5A" w:rsidRPr="00830C5A" w:rsidRDefault="00830C5A" w:rsidP="00830C5A">
            <w:pPr>
              <w:spacing w:before="4" w:after="4"/>
              <w:jc w:val="both"/>
              <w:rPr>
                <w:sz w:val="20"/>
                <w:szCs w:val="20"/>
              </w:rPr>
            </w:pPr>
            <w:r w:rsidRPr="00830C5A">
              <w:rPr>
                <w:sz w:val="20"/>
                <w:szCs w:val="20"/>
              </w:rPr>
              <w:t xml:space="preserve">Documento: 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</w:textInput>
                </w:ffData>
              </w:fldCha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1E4E9E">
              <w:rPr>
                <w:noProof/>
                <w:color w:val="000000"/>
                <w:sz w:val="20"/>
                <w:szCs w:val="20"/>
                <w:shd w:val="clear" w:color="auto" w:fill="FFFFFF"/>
              </w:rPr>
              <w:t>_______________________________________</w:t>
            </w:r>
            <w:r w:rsidR="001E4E9E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</w:t>
            </w:r>
          </w:p>
          <w:p w:rsidR="00830C5A" w:rsidRPr="00830C5A" w:rsidRDefault="00830C5A" w:rsidP="00830C5A">
            <w:pPr>
              <w:spacing w:before="4" w:after="4"/>
              <w:jc w:val="both"/>
              <w:rPr>
                <w:sz w:val="20"/>
                <w:szCs w:val="20"/>
              </w:rPr>
            </w:pPr>
            <w:r w:rsidRPr="00830C5A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830C5A" w:rsidRPr="00830C5A" w:rsidRDefault="00830C5A" w:rsidP="001E4E9E">
      <w:pPr>
        <w:spacing w:before="4" w:after="4"/>
        <w:ind w:left="-284"/>
        <w:jc w:val="right"/>
        <w:rPr>
          <w:sz w:val="20"/>
          <w:szCs w:val="20"/>
        </w:rPr>
      </w:pPr>
      <w:r w:rsidRPr="00830C5A">
        <w:rPr>
          <w:color w:val="000000"/>
          <w:sz w:val="20"/>
          <w:szCs w:val="20"/>
        </w:rPr>
        <w:t xml:space="preserve">Cachoeiro de Itapemirim, </w:t>
      </w:r>
      <w:r w:rsidRPr="00830C5A">
        <w:rPr>
          <w:sz w:val="20"/>
          <w:szCs w:val="20"/>
        </w:rPr>
        <w:fldChar w:fldCharType="begin"/>
      </w:r>
      <w:r w:rsidRPr="00830C5A">
        <w:rPr>
          <w:sz w:val="20"/>
          <w:szCs w:val="20"/>
        </w:rPr>
        <w:instrText xml:space="preserve"> DATE  \@ "dddd, d' de 'MMMM' de 'yyyy"  \* MERGEFORMAT </w:instrText>
      </w:r>
      <w:r w:rsidRPr="00830C5A">
        <w:rPr>
          <w:sz w:val="20"/>
          <w:szCs w:val="20"/>
        </w:rPr>
        <w:fldChar w:fldCharType="separate"/>
      </w:r>
      <w:r w:rsidR="00CD0816">
        <w:rPr>
          <w:noProof/>
          <w:sz w:val="20"/>
          <w:szCs w:val="20"/>
        </w:rPr>
        <w:t>quarta-feira, 12 de agosto de 2026</w:t>
      </w:r>
      <w:r w:rsidRPr="00830C5A">
        <w:rPr>
          <w:sz w:val="20"/>
          <w:szCs w:val="20"/>
        </w:rPr>
        <w:fldChar w:fldCharType="end"/>
      </w:r>
      <w:r w:rsidRPr="00830C5A">
        <w:rPr>
          <w:sz w:val="20"/>
          <w:szCs w:val="20"/>
        </w:rPr>
        <w:t>.</w:t>
      </w:r>
    </w:p>
    <w:p w:rsidR="00830C5A" w:rsidRPr="00830C5A" w:rsidRDefault="00830C5A" w:rsidP="00830C5A">
      <w:pPr>
        <w:spacing w:before="4" w:after="4"/>
        <w:ind w:left="-284"/>
        <w:jc w:val="both"/>
        <w:rPr>
          <w:sz w:val="20"/>
          <w:szCs w:val="20"/>
        </w:rPr>
      </w:pPr>
    </w:p>
    <w:p w:rsidR="00830C5A" w:rsidRPr="00830C5A" w:rsidRDefault="00830C5A" w:rsidP="00830C5A">
      <w:pPr>
        <w:spacing w:before="4" w:after="4"/>
        <w:ind w:left="-284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830C5A" w:rsidRPr="00830C5A" w:rsidTr="006636BA">
        <w:trPr>
          <w:trHeight w:val="340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30C5A" w:rsidRPr="00830C5A" w:rsidRDefault="00830C5A" w:rsidP="00830C5A">
            <w:pPr>
              <w:pStyle w:val="NormalWeb"/>
              <w:spacing w:before="4" w:after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0C5A">
              <w:rPr>
                <w:rFonts w:ascii="Arial" w:hAnsi="Arial" w:cs="Arial"/>
                <w:b/>
                <w:sz w:val="20"/>
                <w:szCs w:val="20"/>
              </w:rPr>
              <w:t>LEGISLAÇÕES PERTINENTES</w:t>
            </w:r>
          </w:p>
        </w:tc>
      </w:tr>
    </w:tbl>
    <w:p w:rsidR="00830C5A" w:rsidRPr="00830C5A" w:rsidRDefault="00830C5A" w:rsidP="00830C5A">
      <w:pPr>
        <w:spacing w:before="4" w:after="4"/>
        <w:jc w:val="both"/>
        <w:rPr>
          <w:sz w:val="20"/>
          <w:szCs w:val="20"/>
        </w:rPr>
      </w:pPr>
    </w:p>
    <w:p w:rsidR="00830C5A" w:rsidRPr="00830C5A" w:rsidRDefault="00830C5A" w:rsidP="00830C5A">
      <w:pPr>
        <w:spacing w:before="4" w:after="4"/>
        <w:ind w:hanging="180"/>
        <w:jc w:val="both"/>
        <w:rPr>
          <w:sz w:val="20"/>
          <w:szCs w:val="20"/>
        </w:rPr>
      </w:pPr>
      <w:r w:rsidRPr="00830C5A">
        <w:rPr>
          <w:sz w:val="20"/>
          <w:szCs w:val="20"/>
        </w:rPr>
        <w:t xml:space="preserve">Esse documento foi elaborado de acordo com o disposto nas seguintes legislações: </w:t>
      </w:r>
    </w:p>
    <w:p w:rsidR="00830C5A" w:rsidRPr="00830C5A" w:rsidRDefault="00830C5A" w:rsidP="001E4E9E">
      <w:pPr>
        <w:widowControl/>
        <w:numPr>
          <w:ilvl w:val="0"/>
          <w:numId w:val="20"/>
        </w:numPr>
        <w:autoSpaceDE/>
        <w:autoSpaceDN/>
        <w:spacing w:before="4" w:after="4"/>
        <w:ind w:left="714" w:hanging="357"/>
        <w:jc w:val="both"/>
        <w:rPr>
          <w:sz w:val="20"/>
          <w:szCs w:val="20"/>
        </w:rPr>
      </w:pPr>
      <w:r w:rsidRPr="00830C5A">
        <w:rPr>
          <w:sz w:val="20"/>
          <w:szCs w:val="20"/>
        </w:rPr>
        <w:t>Processo de obtenção de consentimento livre e esclarecido na assistência médica. Recomendação do Conselho Federal de Medicina nº 1/2016.</w:t>
      </w:r>
    </w:p>
    <w:p w:rsidR="00830C5A" w:rsidRPr="00830C5A" w:rsidRDefault="00830C5A" w:rsidP="001E4E9E">
      <w:pPr>
        <w:widowControl/>
        <w:numPr>
          <w:ilvl w:val="0"/>
          <w:numId w:val="20"/>
        </w:numPr>
        <w:autoSpaceDE/>
        <w:autoSpaceDN/>
        <w:spacing w:before="4" w:after="4"/>
        <w:ind w:left="714" w:hanging="357"/>
        <w:jc w:val="both"/>
        <w:rPr>
          <w:sz w:val="20"/>
          <w:szCs w:val="20"/>
        </w:rPr>
      </w:pPr>
      <w:r w:rsidRPr="00830C5A">
        <w:rPr>
          <w:sz w:val="20"/>
          <w:szCs w:val="20"/>
        </w:rPr>
        <w:t>Lei 8.078/90 - Código de Defesa do Consumidor: Artigos nº 9 e nº 54.</w:t>
      </w:r>
    </w:p>
    <w:p w:rsidR="00830C5A" w:rsidRPr="00830C5A" w:rsidRDefault="00830C5A" w:rsidP="001E4E9E">
      <w:pPr>
        <w:widowControl/>
        <w:numPr>
          <w:ilvl w:val="0"/>
          <w:numId w:val="20"/>
        </w:numPr>
        <w:autoSpaceDE/>
        <w:autoSpaceDN/>
        <w:spacing w:before="4" w:after="4"/>
        <w:ind w:left="714" w:hanging="357"/>
        <w:jc w:val="both"/>
        <w:rPr>
          <w:sz w:val="20"/>
          <w:szCs w:val="20"/>
        </w:rPr>
      </w:pPr>
      <w:r w:rsidRPr="00830C5A">
        <w:rPr>
          <w:sz w:val="20"/>
          <w:szCs w:val="20"/>
        </w:rPr>
        <w:t>Código de Ética Médica: Artigos nº 22, nº 31 e nº 34.</w:t>
      </w:r>
    </w:p>
    <w:p w:rsidR="00347D7A" w:rsidRPr="00830C5A" w:rsidRDefault="00347D7A" w:rsidP="00830C5A">
      <w:pPr>
        <w:spacing w:before="4" w:after="4"/>
        <w:jc w:val="both"/>
        <w:rPr>
          <w:sz w:val="20"/>
          <w:szCs w:val="20"/>
        </w:rPr>
      </w:pPr>
    </w:p>
    <w:sectPr w:rsidR="00347D7A" w:rsidRPr="00830C5A" w:rsidSect="00AD0368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134" w:header="72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B07" w:rsidRDefault="00472B07">
      <w:r>
        <w:separator/>
      </w:r>
    </w:p>
  </w:endnote>
  <w:endnote w:type="continuationSeparator" w:id="0">
    <w:p w:rsidR="00472B07" w:rsidRDefault="0047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51"/>
      <w:gridCol w:w="2552"/>
      <w:gridCol w:w="2551"/>
      <w:gridCol w:w="2552"/>
    </w:tblGrid>
    <w:tr w:rsidR="00562F78" w:rsidTr="003C39BC">
      <w:trPr>
        <w:cantSplit/>
        <w:trHeight w:hRule="exact" w:val="340"/>
        <w:jc w:val="center"/>
      </w:trPr>
      <w:tc>
        <w:tcPr>
          <w:tcW w:w="2551" w:type="dxa"/>
          <w:vAlign w:val="bottom"/>
          <w:hideMark/>
        </w:tcPr>
        <w:p w:rsidR="00562F78" w:rsidRDefault="00EF6DAD" w:rsidP="00347D7A">
          <w:pPr>
            <w:rPr>
              <w:rFonts w:eastAsia="Times New Roman"/>
              <w:sz w:val="16"/>
              <w:szCs w:val="16"/>
              <w:lang w:eastAsia="pt-BR"/>
            </w:rPr>
          </w:pPr>
          <w:r>
            <w:rPr>
              <w:noProof/>
              <w:sz w:val="16"/>
              <w:szCs w:val="16"/>
            </w:rPr>
            <w:t>OD-</w:t>
          </w:r>
          <w:r w:rsidR="00347D7A">
            <w:rPr>
              <w:noProof/>
              <w:sz w:val="16"/>
              <w:szCs w:val="16"/>
            </w:rPr>
            <w:t>CC-005</w:t>
          </w:r>
          <w:r w:rsidR="00562F78">
            <w:rPr>
              <w:noProof/>
              <w:sz w:val="16"/>
              <w:szCs w:val="16"/>
            </w:rPr>
            <w:t xml:space="preserve">, </w:t>
          </w:r>
          <w:r w:rsidR="00562F78">
            <w:rPr>
              <w:sz w:val="16"/>
              <w:szCs w:val="16"/>
            </w:rPr>
            <w:t xml:space="preserve">Rev. </w:t>
          </w:r>
          <w:r>
            <w:rPr>
              <w:noProof/>
              <w:sz w:val="16"/>
              <w:szCs w:val="16"/>
            </w:rPr>
            <w:t>00</w:t>
          </w:r>
          <w:r w:rsidR="00347D7A">
            <w:rPr>
              <w:noProof/>
              <w:sz w:val="16"/>
              <w:szCs w:val="16"/>
            </w:rPr>
            <w:t>1</w:t>
          </w:r>
        </w:p>
      </w:tc>
      <w:tc>
        <w:tcPr>
          <w:tcW w:w="2552" w:type="dxa"/>
          <w:vAlign w:val="bottom"/>
          <w:hideMark/>
        </w:tcPr>
        <w:p w:rsidR="00562F78" w:rsidRDefault="00562F78" w:rsidP="00562F7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Página: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A86B6A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A86B6A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551" w:type="dxa"/>
          <w:vAlign w:val="bottom"/>
          <w:hideMark/>
        </w:tcPr>
        <w:p w:rsidR="00562F78" w:rsidRDefault="00562F78" w:rsidP="00F749D7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Elaborado por:</w:t>
          </w:r>
          <w:r>
            <w:rPr>
              <w:noProof/>
              <w:sz w:val="16"/>
              <w:szCs w:val="16"/>
            </w:rPr>
            <w:t xml:space="preserve"> </w:t>
          </w:r>
          <w:r w:rsidR="00347D7A">
            <w:rPr>
              <w:noProof/>
              <w:sz w:val="16"/>
              <w:szCs w:val="16"/>
            </w:rPr>
            <w:t>CRISTINAMC</w:t>
          </w:r>
        </w:p>
      </w:tc>
      <w:tc>
        <w:tcPr>
          <w:tcW w:w="2552" w:type="dxa"/>
          <w:vAlign w:val="bottom"/>
          <w:hideMark/>
        </w:tcPr>
        <w:p w:rsidR="00562F78" w:rsidRDefault="00562F78" w:rsidP="00F749D7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Aprovado por:</w:t>
          </w:r>
          <w:r>
            <w:rPr>
              <w:noProof/>
              <w:sz w:val="16"/>
              <w:szCs w:val="16"/>
            </w:rPr>
            <w:t xml:space="preserve"> </w:t>
          </w:r>
          <w:r w:rsidR="00347D7A">
            <w:rPr>
              <w:noProof/>
              <w:sz w:val="16"/>
              <w:szCs w:val="16"/>
            </w:rPr>
            <w:t>MARCALCMG</w:t>
          </w:r>
        </w:p>
      </w:tc>
    </w:tr>
    <w:tr w:rsidR="00562F78" w:rsidTr="003C39BC">
      <w:trPr>
        <w:cantSplit/>
        <w:trHeight w:hRule="exact" w:val="340"/>
        <w:jc w:val="center"/>
      </w:trPr>
      <w:tc>
        <w:tcPr>
          <w:tcW w:w="2551" w:type="dxa"/>
          <w:hideMark/>
        </w:tcPr>
        <w:p w:rsidR="00562F78" w:rsidRDefault="00FD4FA6" w:rsidP="00562F78">
          <w:pPr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</w:rPr>
            <w:t xml:space="preserve">Classificação de Uso: </w:t>
          </w:r>
          <w:r w:rsidR="00347D7A">
            <w:rPr>
              <w:noProof/>
              <w:sz w:val="16"/>
              <w:szCs w:val="16"/>
            </w:rPr>
            <w:t>Interno</w:t>
          </w:r>
        </w:p>
      </w:tc>
      <w:tc>
        <w:tcPr>
          <w:tcW w:w="2552" w:type="dxa"/>
        </w:tcPr>
        <w:p w:rsidR="00562F78" w:rsidRDefault="00347D7A" w:rsidP="00562F7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Emissão Inicial:19/04/2022</w:t>
          </w:r>
        </w:p>
      </w:tc>
      <w:tc>
        <w:tcPr>
          <w:tcW w:w="2551" w:type="dxa"/>
        </w:tcPr>
        <w:p w:rsidR="00562F78" w:rsidRDefault="00562F78" w:rsidP="00562F78">
          <w:pPr>
            <w:rPr>
              <w:sz w:val="16"/>
              <w:szCs w:val="16"/>
            </w:rPr>
          </w:pPr>
        </w:p>
      </w:tc>
      <w:tc>
        <w:tcPr>
          <w:tcW w:w="2552" w:type="dxa"/>
        </w:tcPr>
        <w:p w:rsidR="00562F78" w:rsidRDefault="00562F78" w:rsidP="00562F78">
          <w:pPr>
            <w:rPr>
              <w:sz w:val="16"/>
              <w:szCs w:val="16"/>
            </w:rPr>
          </w:pPr>
        </w:p>
      </w:tc>
    </w:tr>
  </w:tbl>
  <w:p w:rsidR="004F2CC2" w:rsidRPr="00562F78" w:rsidRDefault="005269DC" w:rsidP="00562F78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10375265</wp:posOffset>
              </wp:positionV>
              <wp:extent cx="7560310" cy="316230"/>
              <wp:effectExtent l="0" t="0" r="0" b="0"/>
              <wp:wrapNone/>
              <wp:docPr id="32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1623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391D9" id="Rectangle 33" o:spid="_x0000_s1026" style="position:absolute;margin-left:0;margin-top:816.95pt;width:595.3pt;height:24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" fillcolor="#00995c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B07" w:rsidRDefault="00472B07">
      <w:r>
        <w:separator/>
      </w:r>
    </w:p>
  </w:footnote>
  <w:footnote w:type="continuationSeparator" w:id="0">
    <w:p w:rsidR="00472B07" w:rsidRDefault="0047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CC2" w:rsidRDefault="004F2CC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F2CC2" w:rsidRDefault="004F2CC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2D0" w:rsidRPr="003D724E" w:rsidRDefault="005269DC" w:rsidP="003D724E">
    <w:pPr>
      <w:rPr>
        <w:sz w:val="20"/>
        <w:szCs w:val="20"/>
      </w:rPr>
    </w:pPr>
    <w:r w:rsidRPr="003D724E">
      <w:rPr>
        <w:noProof/>
        <w:sz w:val="20"/>
        <w:szCs w:val="20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5163185</wp:posOffset>
          </wp:positionH>
          <wp:positionV relativeFrom="paragraph">
            <wp:posOffset>-130175</wp:posOffset>
          </wp:positionV>
          <wp:extent cx="1495425" cy="552450"/>
          <wp:effectExtent l="0" t="0" r="0" b="0"/>
          <wp:wrapThrough wrapText="bothSides">
            <wp:wrapPolygon edited="0">
              <wp:start x="275" y="0"/>
              <wp:lineTo x="0" y="745"/>
              <wp:lineTo x="0" y="19366"/>
              <wp:lineTo x="275" y="20855"/>
              <wp:lineTo x="21462" y="20855"/>
              <wp:lineTo x="21462" y="745"/>
              <wp:lineTo x="21187" y="0"/>
              <wp:lineTo x="275" y="0"/>
            </wp:wrapPolygon>
          </wp:wrapThrough>
          <wp:docPr id="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724E" w:rsidRPr="003D724E">
      <w:rPr>
        <w:noProof/>
        <w:sz w:val="20"/>
        <w:szCs w:val="20"/>
      </w:rPr>
      <w:t xml:space="preserve"> </w:t>
    </w:r>
    <w:r w:rsidRPr="003D724E"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-710565</wp:posOffset>
              </wp:positionH>
              <wp:positionV relativeFrom="paragraph">
                <wp:posOffset>-452755</wp:posOffset>
              </wp:positionV>
              <wp:extent cx="9323070" cy="1089660"/>
              <wp:effectExtent l="0" t="0" r="0" b="0"/>
              <wp:wrapNone/>
              <wp:docPr id="8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23070" cy="108966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 w="12700" cap="flat" cmpd="sng" algn="ctr">
                        <a:solidFill>
                          <a:srgbClr val="00995C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C9E3C4" id="Retângulo 6" o:spid="_x0000_s1026" style="position:absolute;margin-left:-55.95pt;margin-top:-35.65pt;width:734.1pt;height:85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" fillcolor="#00995c" strokecolor="#00995c" strokeweight="1pt">
              <v:path arrowok="t"/>
            </v:rect>
          </w:pict>
        </mc:Fallback>
      </mc:AlternateContent>
    </w:r>
  </w:p>
  <w:p w:rsidR="003D724E" w:rsidRDefault="001312D0" w:rsidP="001312D0">
    <w:pPr>
      <w:tabs>
        <w:tab w:val="left" w:pos="6840"/>
        <w:tab w:val="left" w:pos="7830"/>
      </w:tabs>
      <w:rPr>
        <w:b/>
        <w:color w:val="99FF33"/>
      </w:rPr>
    </w:pPr>
    <w:r>
      <w:rPr>
        <w:b/>
        <w:color w:val="99FF33"/>
      </w:rPr>
      <w:tab/>
    </w:r>
  </w:p>
  <w:p w:rsidR="001312D0" w:rsidRPr="003D724E" w:rsidRDefault="003D724E" w:rsidP="001312D0">
    <w:pPr>
      <w:tabs>
        <w:tab w:val="left" w:pos="6840"/>
        <w:tab w:val="left" w:pos="7830"/>
      </w:tabs>
      <w:rPr>
        <w:b/>
        <w:color w:val="99FF33"/>
        <w:sz w:val="20"/>
        <w:szCs w:val="20"/>
      </w:rPr>
    </w:pPr>
    <w:r>
      <w:rPr>
        <w:b/>
        <w:color w:val="FFFFFF"/>
        <w:sz w:val="20"/>
        <w:szCs w:val="20"/>
      </w:rPr>
      <w:t xml:space="preserve">                                                                                                                            </w:t>
    </w:r>
    <w:r w:rsidR="001312D0" w:rsidRPr="003D724E">
      <w:rPr>
        <w:b/>
        <w:color w:val="FFFFFF"/>
        <w:sz w:val="20"/>
        <w:szCs w:val="20"/>
      </w:rPr>
      <w:t>HOSPITAL</w:t>
    </w:r>
    <w:r w:rsidR="001312D0" w:rsidRPr="003D724E">
      <w:rPr>
        <w:b/>
        <w:color w:val="99FF33"/>
        <w:sz w:val="20"/>
        <w:szCs w:val="20"/>
      </w:rPr>
      <w:tab/>
    </w:r>
  </w:p>
  <w:p w:rsidR="00AD0368" w:rsidRDefault="005269DC" w:rsidP="002D276A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posOffset>-511175</wp:posOffset>
              </wp:positionH>
              <wp:positionV relativeFrom="margin">
                <wp:posOffset>-797560</wp:posOffset>
              </wp:positionV>
              <wp:extent cx="7134225" cy="800735"/>
              <wp:effectExtent l="3175" t="2540" r="6350" b="6350"/>
              <wp:wrapSquare wrapText="bothSides"/>
              <wp:docPr id="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34225" cy="800735"/>
                        <a:chOff x="0" y="0"/>
                        <a:chExt cx="10514" cy="617"/>
                      </a:xfrm>
                    </wpg:grpSpPr>
                    <wps:wsp>
                      <wps:cNvPr id="3" name="AutoShape 3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10514" cy="617"/>
                        </a:xfrm>
                        <a:custGeom>
                          <a:avLst/>
                          <a:gdLst>
                            <a:gd name="T0" fmla="*/ 5593 w 10514"/>
                            <a:gd name="T1" fmla="*/ 111 h 617"/>
                            <a:gd name="T2" fmla="*/ 5496 w 10514"/>
                            <a:gd name="T3" fmla="*/ 14 h 617"/>
                            <a:gd name="T4" fmla="*/ 181 w 10514"/>
                            <a:gd name="T5" fmla="*/ 0 h 617"/>
                            <a:gd name="T6" fmla="*/ 53 w 10514"/>
                            <a:gd name="T7" fmla="*/ 53 h 617"/>
                            <a:gd name="T8" fmla="*/ 0 w 10514"/>
                            <a:gd name="T9" fmla="*/ 181 h 617"/>
                            <a:gd name="T10" fmla="*/ 14 w 10514"/>
                            <a:gd name="T11" fmla="*/ 498 h 617"/>
                            <a:gd name="T12" fmla="*/ 111 w 10514"/>
                            <a:gd name="T13" fmla="*/ 595 h 617"/>
                            <a:gd name="T14" fmla="*/ 5426 w 10514"/>
                            <a:gd name="T15" fmla="*/ 609 h 617"/>
                            <a:gd name="T16" fmla="*/ 5554 w 10514"/>
                            <a:gd name="T17" fmla="*/ 556 h 617"/>
                            <a:gd name="T18" fmla="*/ 5607 w 10514"/>
                            <a:gd name="T19" fmla="*/ 427 h 617"/>
                            <a:gd name="T20" fmla="*/ 6984 w 10514"/>
                            <a:gd name="T21" fmla="*/ 190 h 617"/>
                            <a:gd name="T22" fmla="*/ 6931 w 10514"/>
                            <a:gd name="T23" fmla="*/ 61 h 617"/>
                            <a:gd name="T24" fmla="*/ 6802 w 10514"/>
                            <a:gd name="T25" fmla="*/ 8 h 617"/>
                            <a:gd name="T26" fmla="*/ 5774 w 10514"/>
                            <a:gd name="T27" fmla="*/ 22 h 617"/>
                            <a:gd name="T28" fmla="*/ 5678 w 10514"/>
                            <a:gd name="T29" fmla="*/ 119 h 617"/>
                            <a:gd name="T30" fmla="*/ 5664 w 10514"/>
                            <a:gd name="T31" fmla="*/ 436 h 617"/>
                            <a:gd name="T32" fmla="*/ 5717 w 10514"/>
                            <a:gd name="T33" fmla="*/ 564 h 617"/>
                            <a:gd name="T34" fmla="*/ 5845 w 10514"/>
                            <a:gd name="T35" fmla="*/ 617 h 617"/>
                            <a:gd name="T36" fmla="*/ 6873 w 10514"/>
                            <a:gd name="T37" fmla="*/ 603 h 617"/>
                            <a:gd name="T38" fmla="*/ 6969 w 10514"/>
                            <a:gd name="T39" fmla="*/ 506 h 617"/>
                            <a:gd name="T40" fmla="*/ 6984 w 10514"/>
                            <a:gd name="T41" fmla="*/ 190 h 617"/>
                            <a:gd name="T42" fmla="*/ 8206 w 10514"/>
                            <a:gd name="T43" fmla="*/ 119 h 617"/>
                            <a:gd name="T44" fmla="*/ 8110 w 10514"/>
                            <a:gd name="T45" fmla="*/ 22 h 617"/>
                            <a:gd name="T46" fmla="*/ 7230 w 10514"/>
                            <a:gd name="T47" fmla="*/ 8 h 617"/>
                            <a:gd name="T48" fmla="*/ 7101 w 10514"/>
                            <a:gd name="T49" fmla="*/ 61 h 617"/>
                            <a:gd name="T50" fmla="*/ 7048 w 10514"/>
                            <a:gd name="T51" fmla="*/ 190 h 617"/>
                            <a:gd name="T52" fmla="*/ 7063 w 10514"/>
                            <a:gd name="T53" fmla="*/ 506 h 617"/>
                            <a:gd name="T54" fmla="*/ 7159 w 10514"/>
                            <a:gd name="T55" fmla="*/ 603 h 617"/>
                            <a:gd name="T56" fmla="*/ 8039 w 10514"/>
                            <a:gd name="T57" fmla="*/ 617 h 617"/>
                            <a:gd name="T58" fmla="*/ 8167 w 10514"/>
                            <a:gd name="T59" fmla="*/ 564 h 617"/>
                            <a:gd name="T60" fmla="*/ 8220 w 10514"/>
                            <a:gd name="T61" fmla="*/ 436 h 617"/>
                            <a:gd name="T62" fmla="*/ 9457 w 10514"/>
                            <a:gd name="T63" fmla="*/ 190 h 617"/>
                            <a:gd name="T64" fmla="*/ 9404 w 10514"/>
                            <a:gd name="T65" fmla="*/ 61 h 617"/>
                            <a:gd name="T66" fmla="*/ 9276 w 10514"/>
                            <a:gd name="T67" fmla="*/ 8 h 617"/>
                            <a:gd name="T68" fmla="*/ 8396 w 10514"/>
                            <a:gd name="T69" fmla="*/ 22 h 617"/>
                            <a:gd name="T70" fmla="*/ 8299 w 10514"/>
                            <a:gd name="T71" fmla="*/ 119 h 617"/>
                            <a:gd name="T72" fmla="*/ 8285 w 10514"/>
                            <a:gd name="T73" fmla="*/ 436 h 617"/>
                            <a:gd name="T74" fmla="*/ 8338 w 10514"/>
                            <a:gd name="T75" fmla="*/ 564 h 617"/>
                            <a:gd name="T76" fmla="*/ 8466 w 10514"/>
                            <a:gd name="T77" fmla="*/ 617 h 617"/>
                            <a:gd name="T78" fmla="*/ 9346 w 10514"/>
                            <a:gd name="T79" fmla="*/ 603 h 617"/>
                            <a:gd name="T80" fmla="*/ 9443 w 10514"/>
                            <a:gd name="T81" fmla="*/ 506 h 617"/>
                            <a:gd name="T82" fmla="*/ 9457 w 10514"/>
                            <a:gd name="T83" fmla="*/ 190 h 617"/>
                            <a:gd name="T84" fmla="*/ 10499 w 10514"/>
                            <a:gd name="T85" fmla="*/ 119 h 617"/>
                            <a:gd name="T86" fmla="*/ 10403 w 10514"/>
                            <a:gd name="T87" fmla="*/ 22 h 617"/>
                            <a:gd name="T88" fmla="*/ 9693 w 10514"/>
                            <a:gd name="T89" fmla="*/ 8 h 617"/>
                            <a:gd name="T90" fmla="*/ 9565 w 10514"/>
                            <a:gd name="T91" fmla="*/ 61 h 617"/>
                            <a:gd name="T92" fmla="*/ 9512 w 10514"/>
                            <a:gd name="T93" fmla="*/ 190 h 617"/>
                            <a:gd name="T94" fmla="*/ 9526 w 10514"/>
                            <a:gd name="T95" fmla="*/ 506 h 617"/>
                            <a:gd name="T96" fmla="*/ 9623 w 10514"/>
                            <a:gd name="T97" fmla="*/ 603 h 617"/>
                            <a:gd name="T98" fmla="*/ 10332 w 10514"/>
                            <a:gd name="T99" fmla="*/ 617 h 617"/>
                            <a:gd name="T100" fmla="*/ 10460 w 10514"/>
                            <a:gd name="T101" fmla="*/ 564 h 617"/>
                            <a:gd name="T102" fmla="*/ 10513 w 10514"/>
                            <a:gd name="T103" fmla="*/ 436 h 617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10514" h="617">
                              <a:moveTo>
                                <a:pt x="5607" y="181"/>
                              </a:moveTo>
                              <a:lnTo>
                                <a:pt x="5593" y="111"/>
                              </a:lnTo>
                              <a:lnTo>
                                <a:pt x="5554" y="53"/>
                              </a:lnTo>
                              <a:lnTo>
                                <a:pt x="5496" y="14"/>
                              </a:lnTo>
                              <a:lnTo>
                                <a:pt x="5426" y="0"/>
                              </a:lnTo>
                              <a:lnTo>
                                <a:pt x="181" y="0"/>
                              </a:lnTo>
                              <a:lnTo>
                                <a:pt x="111" y="14"/>
                              </a:lnTo>
                              <a:lnTo>
                                <a:pt x="53" y="53"/>
                              </a:lnTo>
                              <a:lnTo>
                                <a:pt x="14" y="111"/>
                              </a:lnTo>
                              <a:lnTo>
                                <a:pt x="0" y="181"/>
                              </a:lnTo>
                              <a:lnTo>
                                <a:pt x="0" y="427"/>
                              </a:lnTo>
                              <a:lnTo>
                                <a:pt x="14" y="498"/>
                              </a:lnTo>
                              <a:lnTo>
                                <a:pt x="53" y="556"/>
                              </a:lnTo>
                              <a:lnTo>
                                <a:pt x="111" y="595"/>
                              </a:lnTo>
                              <a:lnTo>
                                <a:pt x="181" y="609"/>
                              </a:lnTo>
                              <a:lnTo>
                                <a:pt x="5426" y="609"/>
                              </a:lnTo>
                              <a:lnTo>
                                <a:pt x="5496" y="595"/>
                              </a:lnTo>
                              <a:lnTo>
                                <a:pt x="5554" y="556"/>
                              </a:lnTo>
                              <a:lnTo>
                                <a:pt x="5593" y="498"/>
                              </a:lnTo>
                              <a:lnTo>
                                <a:pt x="5607" y="427"/>
                              </a:lnTo>
                              <a:lnTo>
                                <a:pt x="5607" y="181"/>
                              </a:lnTo>
                              <a:close/>
                              <a:moveTo>
                                <a:pt x="6984" y="190"/>
                              </a:moveTo>
                              <a:lnTo>
                                <a:pt x="6969" y="119"/>
                              </a:lnTo>
                              <a:lnTo>
                                <a:pt x="6931" y="61"/>
                              </a:lnTo>
                              <a:lnTo>
                                <a:pt x="6873" y="22"/>
                              </a:lnTo>
                              <a:lnTo>
                                <a:pt x="6802" y="8"/>
                              </a:lnTo>
                              <a:lnTo>
                                <a:pt x="5845" y="8"/>
                              </a:lnTo>
                              <a:lnTo>
                                <a:pt x="5774" y="22"/>
                              </a:lnTo>
                              <a:lnTo>
                                <a:pt x="5717" y="61"/>
                              </a:lnTo>
                              <a:lnTo>
                                <a:pt x="5678" y="119"/>
                              </a:lnTo>
                              <a:lnTo>
                                <a:pt x="5664" y="190"/>
                              </a:lnTo>
                              <a:lnTo>
                                <a:pt x="5664" y="436"/>
                              </a:lnTo>
                              <a:lnTo>
                                <a:pt x="5678" y="506"/>
                              </a:lnTo>
                              <a:lnTo>
                                <a:pt x="5717" y="564"/>
                              </a:lnTo>
                              <a:lnTo>
                                <a:pt x="5774" y="603"/>
                              </a:lnTo>
                              <a:lnTo>
                                <a:pt x="5845" y="617"/>
                              </a:lnTo>
                              <a:lnTo>
                                <a:pt x="6802" y="617"/>
                              </a:lnTo>
                              <a:lnTo>
                                <a:pt x="6873" y="603"/>
                              </a:lnTo>
                              <a:lnTo>
                                <a:pt x="6931" y="564"/>
                              </a:lnTo>
                              <a:lnTo>
                                <a:pt x="6969" y="506"/>
                              </a:lnTo>
                              <a:lnTo>
                                <a:pt x="6984" y="436"/>
                              </a:lnTo>
                              <a:lnTo>
                                <a:pt x="6984" y="190"/>
                              </a:lnTo>
                              <a:close/>
                              <a:moveTo>
                                <a:pt x="8220" y="190"/>
                              </a:moveTo>
                              <a:lnTo>
                                <a:pt x="8206" y="119"/>
                              </a:lnTo>
                              <a:lnTo>
                                <a:pt x="8167" y="61"/>
                              </a:lnTo>
                              <a:lnTo>
                                <a:pt x="8110" y="22"/>
                              </a:lnTo>
                              <a:lnTo>
                                <a:pt x="8039" y="8"/>
                              </a:lnTo>
                              <a:lnTo>
                                <a:pt x="7230" y="8"/>
                              </a:lnTo>
                              <a:lnTo>
                                <a:pt x="7159" y="22"/>
                              </a:lnTo>
                              <a:lnTo>
                                <a:pt x="7101" y="61"/>
                              </a:lnTo>
                              <a:lnTo>
                                <a:pt x="7063" y="119"/>
                              </a:lnTo>
                              <a:lnTo>
                                <a:pt x="7048" y="190"/>
                              </a:lnTo>
                              <a:lnTo>
                                <a:pt x="7048" y="436"/>
                              </a:lnTo>
                              <a:lnTo>
                                <a:pt x="7063" y="506"/>
                              </a:lnTo>
                              <a:lnTo>
                                <a:pt x="7101" y="564"/>
                              </a:lnTo>
                              <a:lnTo>
                                <a:pt x="7159" y="603"/>
                              </a:lnTo>
                              <a:lnTo>
                                <a:pt x="7230" y="617"/>
                              </a:lnTo>
                              <a:lnTo>
                                <a:pt x="8039" y="617"/>
                              </a:lnTo>
                              <a:lnTo>
                                <a:pt x="8110" y="603"/>
                              </a:lnTo>
                              <a:lnTo>
                                <a:pt x="8167" y="564"/>
                              </a:lnTo>
                              <a:lnTo>
                                <a:pt x="8206" y="506"/>
                              </a:lnTo>
                              <a:lnTo>
                                <a:pt x="8220" y="436"/>
                              </a:lnTo>
                              <a:lnTo>
                                <a:pt x="8220" y="190"/>
                              </a:lnTo>
                              <a:close/>
                              <a:moveTo>
                                <a:pt x="9457" y="190"/>
                              </a:moveTo>
                              <a:lnTo>
                                <a:pt x="9443" y="119"/>
                              </a:lnTo>
                              <a:lnTo>
                                <a:pt x="9404" y="61"/>
                              </a:lnTo>
                              <a:lnTo>
                                <a:pt x="9346" y="22"/>
                              </a:lnTo>
                              <a:lnTo>
                                <a:pt x="9276" y="8"/>
                              </a:lnTo>
                              <a:lnTo>
                                <a:pt x="8466" y="8"/>
                              </a:lnTo>
                              <a:lnTo>
                                <a:pt x="8396" y="22"/>
                              </a:lnTo>
                              <a:lnTo>
                                <a:pt x="8338" y="61"/>
                              </a:lnTo>
                              <a:lnTo>
                                <a:pt x="8299" y="119"/>
                              </a:lnTo>
                              <a:lnTo>
                                <a:pt x="8285" y="190"/>
                              </a:lnTo>
                              <a:lnTo>
                                <a:pt x="8285" y="436"/>
                              </a:lnTo>
                              <a:lnTo>
                                <a:pt x="8299" y="506"/>
                              </a:lnTo>
                              <a:lnTo>
                                <a:pt x="8338" y="564"/>
                              </a:lnTo>
                              <a:lnTo>
                                <a:pt x="8396" y="603"/>
                              </a:lnTo>
                              <a:lnTo>
                                <a:pt x="8466" y="617"/>
                              </a:lnTo>
                              <a:lnTo>
                                <a:pt x="9276" y="617"/>
                              </a:lnTo>
                              <a:lnTo>
                                <a:pt x="9346" y="603"/>
                              </a:lnTo>
                              <a:lnTo>
                                <a:pt x="9404" y="564"/>
                              </a:lnTo>
                              <a:lnTo>
                                <a:pt x="9443" y="506"/>
                              </a:lnTo>
                              <a:lnTo>
                                <a:pt x="9457" y="436"/>
                              </a:lnTo>
                              <a:lnTo>
                                <a:pt x="9457" y="190"/>
                              </a:lnTo>
                              <a:close/>
                              <a:moveTo>
                                <a:pt x="10513" y="190"/>
                              </a:moveTo>
                              <a:lnTo>
                                <a:pt x="10499" y="119"/>
                              </a:lnTo>
                              <a:lnTo>
                                <a:pt x="10460" y="61"/>
                              </a:lnTo>
                              <a:lnTo>
                                <a:pt x="10403" y="22"/>
                              </a:lnTo>
                              <a:lnTo>
                                <a:pt x="10332" y="8"/>
                              </a:lnTo>
                              <a:lnTo>
                                <a:pt x="9693" y="8"/>
                              </a:lnTo>
                              <a:lnTo>
                                <a:pt x="9623" y="22"/>
                              </a:lnTo>
                              <a:lnTo>
                                <a:pt x="9565" y="61"/>
                              </a:lnTo>
                              <a:lnTo>
                                <a:pt x="9526" y="119"/>
                              </a:lnTo>
                              <a:lnTo>
                                <a:pt x="9512" y="190"/>
                              </a:lnTo>
                              <a:lnTo>
                                <a:pt x="9512" y="436"/>
                              </a:lnTo>
                              <a:lnTo>
                                <a:pt x="9526" y="506"/>
                              </a:lnTo>
                              <a:lnTo>
                                <a:pt x="9565" y="564"/>
                              </a:lnTo>
                              <a:lnTo>
                                <a:pt x="9623" y="603"/>
                              </a:lnTo>
                              <a:lnTo>
                                <a:pt x="9693" y="617"/>
                              </a:lnTo>
                              <a:lnTo>
                                <a:pt x="10332" y="617"/>
                              </a:lnTo>
                              <a:lnTo>
                                <a:pt x="10403" y="603"/>
                              </a:lnTo>
                              <a:lnTo>
                                <a:pt x="10460" y="564"/>
                              </a:lnTo>
                              <a:lnTo>
                                <a:pt x="10499" y="506"/>
                              </a:lnTo>
                              <a:lnTo>
                                <a:pt x="10513" y="436"/>
                              </a:lnTo>
                              <a:lnTo>
                                <a:pt x="10513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215" y="49"/>
                          <a:ext cx="5132" cy="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5520F0" w:rsidRDefault="00AD0368" w:rsidP="00AD0368">
                            <w:pPr>
                              <w:spacing w:line="134" w:lineRule="exact"/>
                              <w:ind w:left="33"/>
                              <w:rPr>
                                <w:sz w:val="12"/>
                              </w:rPr>
                            </w:pPr>
                            <w:r w:rsidRPr="005520F0">
                              <w:rPr>
                                <w:color w:val="FFFFFF"/>
                                <w:sz w:val="12"/>
                              </w:rPr>
                              <w:t>Título</w:t>
                            </w:r>
                          </w:p>
                          <w:p w:rsidR="00AD0368" w:rsidRPr="005520F0" w:rsidRDefault="00347D7A" w:rsidP="00E616EC">
                            <w:pPr>
                              <w:spacing w:before="38"/>
                              <w:ind w:left="33"/>
                              <w:rPr>
                                <w:b/>
                                <w:color w:val="FFFFFF"/>
                                <w:sz w:val="26"/>
                              </w:rPr>
                            </w:pPr>
                            <w:r w:rsidRPr="00347D7A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TERMO DE CONSENTIMENTO DE CIRURGIA DE FRENOTOMIA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5798" y="58"/>
                          <a:ext cx="1099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077EAA" w:rsidRDefault="00AD0368" w:rsidP="00AD0368">
                            <w:pPr>
                              <w:spacing w:line="134" w:lineRule="exact"/>
                              <w:ind w:left="323" w:right="355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 w:rsidRPr="00077EAA">
                              <w:rPr>
                                <w:color w:val="FFFFFF"/>
                                <w:sz w:val="12"/>
                              </w:rPr>
                              <w:t>Código</w:t>
                            </w:r>
                          </w:p>
                          <w:p w:rsidR="00AD0368" w:rsidRPr="00373FEF" w:rsidRDefault="00373FEF" w:rsidP="00AD0368">
                            <w:pPr>
                              <w:spacing w:before="95"/>
                              <w:ind w:left="-1" w:right="18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OD-</w:t>
                            </w:r>
                            <w:r w:rsidR="00347D7A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CC-005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7419" y="48"/>
                          <a:ext cx="466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077EAA" w:rsidRDefault="00AD0368" w:rsidP="00AD0368">
                            <w:pPr>
                              <w:spacing w:line="134" w:lineRule="exact"/>
                              <w:rPr>
                                <w:color w:val="FFFFFF"/>
                                <w:sz w:val="12"/>
                              </w:rPr>
                            </w:pPr>
                            <w:r w:rsidRPr="00077EAA">
                              <w:rPr>
                                <w:color w:val="FFFFFF"/>
                                <w:sz w:val="12"/>
                              </w:rPr>
                              <w:t>Revisão</w:t>
                            </w:r>
                          </w:p>
                          <w:p w:rsidR="00AD0368" w:rsidRPr="00373FEF" w:rsidRDefault="00373FEF" w:rsidP="00AD0368">
                            <w:pPr>
                              <w:spacing w:before="95"/>
                              <w:ind w:left="69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00</w:t>
                            </w:r>
                            <w:r w:rsidR="00347D7A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8395" y="42"/>
                          <a:ext cx="1864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077EAA" w:rsidRDefault="00AD0368" w:rsidP="00347D7A">
                            <w:pPr>
                              <w:tabs>
                                <w:tab w:val="left" w:pos="1358"/>
                              </w:tabs>
                              <w:spacing w:line="145" w:lineRule="exact"/>
                              <w:ind w:left="351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 w:rsidRPr="00077EAA">
                              <w:rPr>
                                <w:color w:val="FFFFFF"/>
                                <w:position w:val="1"/>
                                <w:sz w:val="12"/>
                              </w:rPr>
                              <w:t>Data</w:t>
                            </w:r>
                            <w:r w:rsidRPr="00077EAA">
                              <w:rPr>
                                <w:color w:val="FFFFFF"/>
                                <w:position w:val="1"/>
                                <w:sz w:val="12"/>
                              </w:rPr>
                              <w:tab/>
                            </w:r>
                            <w:r w:rsidRPr="00077EAA">
                              <w:rPr>
                                <w:color w:val="FFFFFF"/>
                                <w:sz w:val="12"/>
                              </w:rPr>
                              <w:t>Página</w:t>
                            </w:r>
                          </w:p>
                          <w:p w:rsidR="00AD0368" w:rsidRPr="00942914" w:rsidRDefault="00942914" w:rsidP="00347D7A">
                            <w:pPr>
                              <w:tabs>
                                <w:tab w:val="left" w:pos="1276"/>
                              </w:tabs>
                              <w:spacing w:before="74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942914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03/12/2024</w:t>
                            </w:r>
                            <w:r w:rsidR="00AD0368" w:rsidRPr="00942914"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A86B6A">
                              <w:rPr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1</w:t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instrText xml:space="preserve"> NUMPAGES </w:instrText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A86B6A">
                              <w:rPr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2</w:t>
                            </w:r>
                            <w:r w:rsidR="00AD0368" w:rsidRPr="00942914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" o:spid="_x0000_s1026" style="position:absolute;margin-left:-40.25pt;margin-top:-62.8pt;width:561.75pt;height:63.05pt;z-index:251655680;mso-position-horizontal-relative:margin;mso-position-vertical-relative:margin" coordsize="10514,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">
              <v:shape id="AutoShape 32" o:spid="_x0000_s1027" style="position:absolute;left:-1;width:10514;height:617;visibility:visible;mso-wrap-style:square;v-text-anchor:top" coordsize="1051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" path="m5607,181r-14,-70l5554,53,5496,14,5426,,181,,111,14,53,53,14,111,,181,,427r14,71l53,556r58,39l181,609r5245,l5496,595r58,-39l5593,498r14,-71l5607,181xm6984,190r-15,-71l6931,61,6873,22,6802,8r-957,l5774,22r-57,39l5678,119r-14,71l5664,436r14,70l5717,564r57,39l5845,617r957,l6873,603r58,-39l6969,506r15,-70l6984,190xm8220,190r-14,-71l8167,61,8110,22,8039,8r-809,l7159,22r-58,39l7063,119r-15,71l7048,436r15,70l7101,564r58,39l7230,617r809,l8110,603r57,-39l8206,506r14,-70l8220,190xm9457,190r-14,-71l9404,61,9346,22,9276,8r-810,l8396,22r-58,39l8299,119r-14,71l8285,436r14,70l8338,564r58,39l8466,617r810,l9346,603r58,-39l9443,506r14,-70l9457,190xm10513,190r-14,-71l10460,61r-57,-39l10332,8r-639,l9623,22r-58,39l9526,119r-14,71l9512,436r14,70l9565,564r58,39l9693,617r639,l10403,603r57,-39l10499,506r14,-70l10513,190xe" fillcolor="#00995c" stroked="f">
                <v:path arrowok="t" o:connecttype="custom" o:connectlocs="5593,111;5496,14;181,0;53,53;0,181;14,498;111,595;5426,609;5554,556;5607,427;6984,190;6931,61;6802,8;5774,22;5678,119;5664,436;5717,564;5845,617;6873,603;6969,506;6984,190;8206,119;8110,22;7230,8;7101,61;7048,190;7063,506;7159,603;8039,617;8167,564;8220,436;9457,190;9404,61;9276,8;8396,22;8299,119;8285,436;8338,564;8466,617;9346,603;9443,506;9457,190;10499,119;10403,22;9693,8;9565,61;9512,190;9526,506;9623,603;10332,617;10460,564;10513,436" o:connectangles="0,0,0,0,0,0,0,0,0,0,0,0,0,0,0,0,0,0,0,0,0,0,0,0,0,0,0,0,0,0,0,0,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215;top:49;width:5132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AD0368" w:rsidRPr="005520F0" w:rsidRDefault="00AD0368" w:rsidP="00AD0368">
                      <w:pPr>
                        <w:spacing w:line="134" w:lineRule="exact"/>
                        <w:ind w:left="33"/>
                        <w:rPr>
                          <w:sz w:val="12"/>
                        </w:rPr>
                      </w:pPr>
                      <w:r w:rsidRPr="005520F0">
                        <w:rPr>
                          <w:color w:val="FFFFFF"/>
                          <w:sz w:val="12"/>
                        </w:rPr>
                        <w:t>Título</w:t>
                      </w:r>
                    </w:p>
                    <w:p w:rsidR="00AD0368" w:rsidRPr="005520F0" w:rsidRDefault="00347D7A" w:rsidP="00E616EC">
                      <w:pPr>
                        <w:spacing w:before="38"/>
                        <w:ind w:left="33"/>
                        <w:rPr>
                          <w:b/>
                          <w:color w:val="FFFFFF"/>
                          <w:sz w:val="26"/>
                        </w:rPr>
                      </w:pPr>
                      <w:r w:rsidRPr="00347D7A">
                        <w:rPr>
                          <w:b/>
                          <w:color w:val="FFFFFF"/>
                          <w:sz w:val="28"/>
                          <w:szCs w:val="28"/>
                        </w:rPr>
                        <w:t>TERMO DE CONSENTIMENTO DE CIRURGIA DE FRENOTOMIA</w:t>
                      </w:r>
                    </w:p>
                  </w:txbxContent>
                </v:textbox>
              </v:shape>
              <v:shape id="Text Box 30" o:spid="_x0000_s1029" type="#_x0000_t202" style="position:absolute;left:5798;top:58;width:1099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:rsidR="00AD0368" w:rsidRPr="00077EAA" w:rsidRDefault="00AD0368" w:rsidP="00AD0368">
                      <w:pPr>
                        <w:spacing w:line="134" w:lineRule="exact"/>
                        <w:ind w:left="323" w:right="355"/>
                        <w:jc w:val="center"/>
                        <w:rPr>
                          <w:color w:val="FFFFFF"/>
                          <w:sz w:val="12"/>
                        </w:rPr>
                      </w:pPr>
                      <w:r w:rsidRPr="00077EAA">
                        <w:rPr>
                          <w:color w:val="FFFFFF"/>
                          <w:sz w:val="12"/>
                        </w:rPr>
                        <w:t>Código</w:t>
                      </w:r>
                    </w:p>
                    <w:p w:rsidR="00AD0368" w:rsidRPr="00373FEF" w:rsidRDefault="00373FEF" w:rsidP="00AD0368">
                      <w:pPr>
                        <w:spacing w:before="95"/>
                        <w:ind w:left="-1" w:right="18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OD-</w:t>
                      </w:r>
                      <w:r w:rsidR="00347D7A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CC-005</w:t>
                      </w:r>
                    </w:p>
                  </w:txbxContent>
                </v:textbox>
              </v:shape>
              <v:shape id="Text Box 29" o:spid="_x0000_s1030" type="#_x0000_t202" style="position:absolute;left:7419;top:48;width:466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AD0368" w:rsidRPr="00077EAA" w:rsidRDefault="00AD0368" w:rsidP="00AD0368">
                      <w:pPr>
                        <w:spacing w:line="134" w:lineRule="exact"/>
                        <w:rPr>
                          <w:color w:val="FFFFFF"/>
                          <w:sz w:val="12"/>
                        </w:rPr>
                      </w:pPr>
                      <w:r w:rsidRPr="00077EAA">
                        <w:rPr>
                          <w:color w:val="FFFFFF"/>
                          <w:sz w:val="12"/>
                        </w:rPr>
                        <w:t>Revisão</w:t>
                      </w:r>
                    </w:p>
                    <w:p w:rsidR="00AD0368" w:rsidRPr="00373FEF" w:rsidRDefault="00373FEF" w:rsidP="00AD0368">
                      <w:pPr>
                        <w:spacing w:before="95"/>
                        <w:ind w:left="69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00</w:t>
                      </w:r>
                      <w:r w:rsidR="00347D7A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1</w:t>
                      </w:r>
                    </w:p>
                  </w:txbxContent>
                </v:textbox>
              </v:shape>
              <v:shape id="Text Box 28" o:spid="_x0000_s1031" type="#_x0000_t202" style="position:absolute;left:8395;top:42;width:186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AD0368" w:rsidRPr="00077EAA" w:rsidRDefault="00AD0368" w:rsidP="00347D7A">
                      <w:pPr>
                        <w:tabs>
                          <w:tab w:val="left" w:pos="1358"/>
                        </w:tabs>
                        <w:spacing w:line="145" w:lineRule="exact"/>
                        <w:ind w:left="351"/>
                        <w:jc w:val="center"/>
                        <w:rPr>
                          <w:color w:val="FFFFFF"/>
                          <w:sz w:val="12"/>
                        </w:rPr>
                      </w:pPr>
                      <w:r w:rsidRPr="00077EAA">
                        <w:rPr>
                          <w:color w:val="FFFFFF"/>
                          <w:position w:val="1"/>
                          <w:sz w:val="12"/>
                        </w:rPr>
                        <w:t>Data</w:t>
                      </w:r>
                      <w:r w:rsidRPr="00077EAA">
                        <w:rPr>
                          <w:color w:val="FFFFFF"/>
                          <w:position w:val="1"/>
                          <w:sz w:val="12"/>
                        </w:rPr>
                        <w:tab/>
                      </w:r>
                      <w:r w:rsidRPr="00077EAA">
                        <w:rPr>
                          <w:color w:val="FFFFFF"/>
                          <w:sz w:val="12"/>
                        </w:rPr>
                        <w:t>Página</w:t>
                      </w:r>
                    </w:p>
                    <w:p w:rsidR="00AD0368" w:rsidRPr="00942914" w:rsidRDefault="00942914" w:rsidP="00347D7A">
                      <w:pPr>
                        <w:tabs>
                          <w:tab w:val="left" w:pos="1276"/>
                        </w:tabs>
                        <w:spacing w:before="74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 w:rsidRPr="00942914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03/12/2024</w:t>
                      </w:r>
                      <w:r w:rsidR="00AD0368" w:rsidRPr="00942914">
                        <w:rPr>
                          <w:b/>
                          <w:color w:val="FFFFFF"/>
                          <w:sz w:val="16"/>
                          <w:szCs w:val="16"/>
                        </w:rPr>
                        <w:tab/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fldChar w:fldCharType="begin"/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instrText xml:space="preserve"> PAGE </w:instrText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fldChar w:fldCharType="separate"/>
                      </w:r>
                      <w:r w:rsidR="00A86B6A">
                        <w:rPr>
                          <w:noProof/>
                          <w:color w:val="FFFFFF"/>
                          <w:sz w:val="16"/>
                          <w:szCs w:val="16"/>
                        </w:rPr>
                        <w:t>1</w:t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fldChar w:fldCharType="end"/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t xml:space="preserve"> de </w:t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fldChar w:fldCharType="begin"/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instrText xml:space="preserve"> NUMPAGES </w:instrText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fldChar w:fldCharType="separate"/>
                      </w:r>
                      <w:r w:rsidR="00A86B6A">
                        <w:rPr>
                          <w:noProof/>
                          <w:color w:val="FFFFFF"/>
                          <w:sz w:val="16"/>
                          <w:szCs w:val="16"/>
                        </w:rPr>
                        <w:t>2</w:t>
                      </w:r>
                      <w:r w:rsidR="00AD0368" w:rsidRPr="00942914">
                        <w:rPr>
                          <w:color w:val="FFFFF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  <w:p w:rsidR="00AD0368" w:rsidRDefault="00AD0368">
    <w:pPr>
      <w:pStyle w:val="Cabealho"/>
    </w:pPr>
  </w:p>
  <w:p w:rsidR="005520F0" w:rsidRDefault="005520F0">
    <w:pPr>
      <w:pStyle w:val="Cabealho"/>
    </w:pPr>
  </w:p>
  <w:p w:rsidR="00246B9A" w:rsidRDefault="00246B9A">
    <w:pPr>
      <w:pStyle w:val="Cabealho"/>
    </w:pPr>
  </w:p>
  <w:p w:rsidR="005520F0" w:rsidRDefault="005520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1559"/>
      <w:gridCol w:w="5245"/>
      <w:gridCol w:w="709"/>
      <w:gridCol w:w="1701"/>
    </w:tblGrid>
    <w:tr w:rsidR="004F2CC2">
      <w:trPr>
        <w:cantSplit/>
        <w:trHeight w:val="335"/>
      </w:trPr>
      <w:tc>
        <w:tcPr>
          <w:tcW w:w="2268" w:type="dxa"/>
          <w:gridSpan w:val="2"/>
          <w:vMerge w:val="restart"/>
          <w:tcBorders>
            <w:top w:val="single" w:sz="4" w:space="0" w:color="auto"/>
            <w:left w:val="single" w:sz="4" w:space="0" w:color="auto"/>
          </w:tcBorders>
          <w:vAlign w:val="center"/>
        </w:tcPr>
        <w:p w:rsidR="004F2CC2" w:rsidRDefault="005269DC" w:rsidP="0032097F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272540" cy="358140"/>
                <wp:effectExtent l="0" t="0" r="0" b="0"/>
                <wp:docPr id="1" name="Imagem 1" descr="Log_USC_h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_USC_h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tcBorders>
            <w:top w:val="single" w:sz="4" w:space="0" w:color="auto"/>
          </w:tcBorders>
          <w:vAlign w:val="center"/>
        </w:tcPr>
        <w:p w:rsidR="004F2CC2" w:rsidRDefault="004F2CC2" w:rsidP="0032097F">
          <w:pPr>
            <w:pStyle w:val="Ttulo4"/>
            <w:rPr>
              <w:bCs/>
            </w:rPr>
          </w:pPr>
          <w:r>
            <w:rPr>
              <w:bCs/>
            </w:rPr>
            <w:t>PROCEDIMENTO</w:t>
          </w: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4F2CC2" w:rsidRDefault="004F2CC2" w:rsidP="0032097F">
          <w:pPr>
            <w:rPr>
              <w:sz w:val="16"/>
            </w:rPr>
          </w:pPr>
          <w:r>
            <w:rPr>
              <w:sz w:val="16"/>
            </w:rPr>
            <w:t>Código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sz w:val="20"/>
            </w:rPr>
          </w:pPr>
          <w:r>
            <w:rPr>
              <w:noProof/>
              <w:sz w:val="20"/>
            </w:rPr>
            <w:fldChar w:fldCharType="begin"/>
          </w:r>
          <w:r>
            <w:rPr>
              <w:noProof/>
              <w:sz w:val="20"/>
            </w:rPr>
            <w:instrText xml:space="preserve"> DOCVARIABLE adv_docto \* MERGEFORMAT </w:instrText>
          </w:r>
          <w:r>
            <w:rPr>
              <w:noProof/>
              <w:sz w:val="20"/>
            </w:rPr>
            <w:fldChar w:fldCharType="separate"/>
          </w:r>
          <w:r w:rsidR="00AD6F01">
            <w:rPr>
              <w:noProof/>
              <w:sz w:val="20"/>
            </w:rPr>
            <w:t>POL-DIR-004</w:t>
          </w:r>
          <w:r>
            <w:rPr>
              <w:noProof/>
              <w:sz w:val="20"/>
            </w:rPr>
            <w:fldChar w:fldCharType="end"/>
          </w:r>
        </w:p>
      </w:tc>
    </w:tr>
    <w:tr w:rsidR="004F2CC2">
      <w:trPr>
        <w:cantSplit/>
        <w:trHeight w:val="335"/>
      </w:trPr>
      <w:tc>
        <w:tcPr>
          <w:tcW w:w="2268" w:type="dxa"/>
          <w:gridSpan w:val="2"/>
          <w:vMerge/>
          <w:tcBorders>
            <w:left w:val="single" w:sz="4" w:space="0" w:color="auto"/>
            <w:bottom w:val="nil"/>
          </w:tcBorders>
          <w:vAlign w:val="center"/>
        </w:tcPr>
        <w:p w:rsidR="004F2CC2" w:rsidRDefault="004F2CC2" w:rsidP="0032097F">
          <w:pPr>
            <w:jc w:val="center"/>
          </w:pPr>
        </w:p>
      </w:tc>
      <w:tc>
        <w:tcPr>
          <w:tcW w:w="5245" w:type="dxa"/>
          <w:vMerge/>
          <w:tcBorders>
            <w:bottom w:val="nil"/>
          </w:tcBorders>
          <w:vAlign w:val="center"/>
        </w:tcPr>
        <w:p w:rsidR="004F2CC2" w:rsidRDefault="004F2CC2" w:rsidP="0032097F">
          <w:pPr>
            <w:jc w:val="center"/>
            <w:rPr>
              <w:b/>
            </w:rPr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4F2CC2" w:rsidRDefault="004F2CC2" w:rsidP="0032097F">
          <w:pPr>
            <w:ind w:right="-70"/>
          </w:pPr>
          <w:r>
            <w:rPr>
              <w:sz w:val="16"/>
            </w:rPr>
            <w:t>Revisão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sz w:val="20"/>
            </w:rPr>
          </w:pPr>
          <w:r>
            <w:rPr>
              <w:noProof/>
              <w:sz w:val="20"/>
            </w:rPr>
            <w:fldChar w:fldCharType="begin"/>
          </w:r>
          <w:r>
            <w:rPr>
              <w:noProof/>
              <w:sz w:val="20"/>
            </w:rPr>
            <w:instrText xml:space="preserve"> DOCVARIABLE adv_rv \* MERGEFORMAT </w:instrText>
          </w:r>
          <w:r>
            <w:rPr>
              <w:noProof/>
              <w:sz w:val="20"/>
            </w:rPr>
            <w:fldChar w:fldCharType="separate"/>
          </w:r>
          <w:r w:rsidR="00AD6F01">
            <w:rPr>
              <w:noProof/>
              <w:sz w:val="20"/>
            </w:rPr>
            <w:t>000</w:t>
          </w:r>
          <w:r>
            <w:rPr>
              <w:noProof/>
              <w:sz w:val="20"/>
            </w:rPr>
            <w:fldChar w:fldCharType="end"/>
          </w:r>
        </w:p>
      </w:tc>
    </w:tr>
    <w:tr w:rsidR="004F2CC2">
      <w:trPr>
        <w:cantSplit/>
        <w:trHeight w:val="335"/>
      </w:trPr>
      <w:tc>
        <w:tcPr>
          <w:tcW w:w="709" w:type="dxa"/>
          <w:vMerge w:val="restart"/>
          <w:tcBorders>
            <w:left w:val="single" w:sz="4" w:space="0" w:color="auto"/>
            <w:bottom w:val="threeDEmboss" w:sz="6" w:space="0" w:color="auto"/>
            <w:right w:val="nil"/>
          </w:tcBorders>
        </w:tcPr>
        <w:p w:rsidR="004F2CC2" w:rsidRDefault="004F2CC2" w:rsidP="0032097F">
          <w:pPr>
            <w:rPr>
              <w:sz w:val="16"/>
            </w:rPr>
          </w:pPr>
          <w:r>
            <w:rPr>
              <w:sz w:val="16"/>
            </w:rPr>
            <w:t>Título</w:t>
          </w:r>
        </w:p>
      </w:tc>
      <w:tc>
        <w:tcPr>
          <w:tcW w:w="6804" w:type="dxa"/>
          <w:gridSpan w:val="2"/>
          <w:vMerge w:val="restart"/>
          <w:tcBorders>
            <w:left w:val="nil"/>
            <w:bottom w:val="nil"/>
          </w:tcBorders>
          <w:vAlign w:val="center"/>
        </w:tcPr>
        <w:p w:rsidR="004F2CC2" w:rsidRDefault="004F2CC2" w:rsidP="0032097F">
          <w:pPr>
            <w:pStyle w:val="Ttulo4"/>
            <w:rPr>
              <w:bCs/>
            </w:rPr>
          </w:pPr>
        </w:p>
      </w:tc>
      <w:tc>
        <w:tcPr>
          <w:tcW w:w="709" w:type="dxa"/>
          <w:tcBorders>
            <w:bottom w:val="single" w:sz="4" w:space="0" w:color="auto"/>
            <w:right w:val="nil"/>
          </w:tcBorders>
        </w:tcPr>
        <w:p w:rsidR="004F2CC2" w:rsidRDefault="004F2CC2" w:rsidP="0032097F">
          <w:pPr>
            <w:rPr>
              <w:sz w:val="16"/>
            </w:rPr>
          </w:pPr>
          <w:r>
            <w:rPr>
              <w:sz w:val="16"/>
            </w:rPr>
            <w:t>Data</w:t>
          </w:r>
        </w:p>
      </w:tc>
      <w:tc>
        <w:tcPr>
          <w:tcW w:w="1701" w:type="dxa"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bCs/>
              <w:sz w:val="20"/>
            </w:rPr>
          </w:pPr>
          <w:r>
            <w:rPr>
              <w:bCs/>
              <w:noProof/>
              <w:sz w:val="20"/>
            </w:rPr>
            <w:fldChar w:fldCharType="begin"/>
          </w:r>
          <w:r>
            <w:rPr>
              <w:bCs/>
              <w:noProof/>
              <w:sz w:val="20"/>
            </w:rPr>
            <w:instrText xml:space="preserve"> DOCVARIABLE adv_datavigencia \* MERGEFORMAT </w:instrText>
          </w:r>
          <w:r>
            <w:rPr>
              <w:bCs/>
              <w:noProof/>
              <w:sz w:val="20"/>
            </w:rPr>
            <w:fldChar w:fldCharType="separate"/>
          </w:r>
          <w:r w:rsidR="00AD6F01">
            <w:rPr>
              <w:bCs/>
              <w:noProof/>
              <w:sz w:val="20"/>
            </w:rPr>
            <w:t xml:space="preserve">  /  /</w:t>
          </w:r>
          <w:r>
            <w:rPr>
              <w:bCs/>
              <w:noProof/>
              <w:sz w:val="20"/>
            </w:rPr>
            <w:fldChar w:fldCharType="end"/>
          </w:r>
        </w:p>
      </w:tc>
    </w:tr>
    <w:tr w:rsidR="004F2CC2">
      <w:trPr>
        <w:cantSplit/>
        <w:trHeight w:val="335"/>
      </w:trPr>
      <w:tc>
        <w:tcPr>
          <w:tcW w:w="709" w:type="dxa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4F2CC2" w:rsidRDefault="004F2CC2" w:rsidP="0032097F">
          <w:pPr>
            <w:jc w:val="center"/>
          </w:pPr>
        </w:p>
      </w:tc>
      <w:tc>
        <w:tcPr>
          <w:tcW w:w="6804" w:type="dxa"/>
          <w:gridSpan w:val="2"/>
          <w:vMerge/>
          <w:tcBorders>
            <w:top w:val="nil"/>
            <w:left w:val="nil"/>
            <w:bottom w:val="single" w:sz="4" w:space="0" w:color="auto"/>
          </w:tcBorders>
          <w:vAlign w:val="center"/>
        </w:tcPr>
        <w:p w:rsidR="004F2CC2" w:rsidRDefault="004F2CC2" w:rsidP="0032097F">
          <w:pPr>
            <w:jc w:val="center"/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4F2CC2" w:rsidRDefault="004F2CC2" w:rsidP="0032097F">
          <w:pPr>
            <w:rPr>
              <w:rStyle w:val="Nmerodepgina"/>
            </w:rPr>
          </w:pPr>
          <w:r>
            <w:rPr>
              <w:sz w:val="16"/>
            </w:rPr>
            <w:t>Página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rStyle w:val="Nmerodepgina"/>
              <w:sz w:val="20"/>
            </w:rPr>
          </w:pPr>
          <w:r>
            <w:rPr>
              <w:rStyle w:val="Nmerodepgina"/>
              <w:snapToGrid w:val="0"/>
              <w:sz w:val="20"/>
            </w:rPr>
            <w:fldChar w:fldCharType="begin"/>
          </w:r>
          <w:r>
            <w:rPr>
              <w:rStyle w:val="Nmerodepgina"/>
              <w:snapToGrid w:val="0"/>
              <w:sz w:val="20"/>
            </w:rPr>
            <w:instrText xml:space="preserve"> PAGE </w:instrText>
          </w:r>
          <w:r>
            <w:rPr>
              <w:rStyle w:val="Nmerodepgina"/>
              <w:snapToGrid w:val="0"/>
              <w:sz w:val="20"/>
            </w:rPr>
            <w:fldChar w:fldCharType="separate"/>
          </w:r>
          <w:r>
            <w:rPr>
              <w:rStyle w:val="Nmerodepgina"/>
              <w:noProof/>
              <w:snapToGrid w:val="0"/>
              <w:sz w:val="20"/>
            </w:rPr>
            <w:t>1</w:t>
          </w:r>
          <w:r>
            <w:rPr>
              <w:rStyle w:val="Nmerodepgina"/>
              <w:snapToGrid w:val="0"/>
              <w:sz w:val="20"/>
            </w:rPr>
            <w:fldChar w:fldCharType="end"/>
          </w:r>
          <w:r>
            <w:rPr>
              <w:rStyle w:val="Nmerodepgina"/>
              <w:snapToGrid w:val="0"/>
              <w:sz w:val="20"/>
            </w:rPr>
            <w:t xml:space="preserve"> de 1</w:t>
          </w:r>
        </w:p>
      </w:tc>
    </w:tr>
  </w:tbl>
  <w:p w:rsidR="004F2CC2" w:rsidRDefault="004F2C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3D0193"/>
    <w:multiLevelType w:val="singleLevel"/>
    <w:tmpl w:val="A63D019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E05161"/>
    <w:multiLevelType w:val="hybridMultilevel"/>
    <w:tmpl w:val="7BB67B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85884"/>
    <w:multiLevelType w:val="multilevel"/>
    <w:tmpl w:val="1CC8588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7627E"/>
    <w:multiLevelType w:val="hybridMultilevel"/>
    <w:tmpl w:val="AE7EAD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C337D"/>
    <w:multiLevelType w:val="hybridMultilevel"/>
    <w:tmpl w:val="09A20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12116"/>
    <w:multiLevelType w:val="hybridMultilevel"/>
    <w:tmpl w:val="51BAB73C"/>
    <w:lvl w:ilvl="0" w:tplc="0416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3A4B0A0A"/>
    <w:multiLevelType w:val="multilevel"/>
    <w:tmpl w:val="856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42F13"/>
    <w:multiLevelType w:val="multilevel"/>
    <w:tmpl w:val="44442F13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7C0892"/>
    <w:multiLevelType w:val="multilevel"/>
    <w:tmpl w:val="18A02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535C48A4"/>
    <w:multiLevelType w:val="hybridMultilevel"/>
    <w:tmpl w:val="F64C56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E20C2"/>
    <w:multiLevelType w:val="hybridMultilevel"/>
    <w:tmpl w:val="E5DA6FF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ED6E48"/>
    <w:multiLevelType w:val="hybridMultilevel"/>
    <w:tmpl w:val="15EEA4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7166B"/>
    <w:multiLevelType w:val="hybridMultilevel"/>
    <w:tmpl w:val="6E7627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E60B0"/>
    <w:multiLevelType w:val="multilevel"/>
    <w:tmpl w:val="665E60B0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77640C"/>
    <w:multiLevelType w:val="hybridMultilevel"/>
    <w:tmpl w:val="E17261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E5EB6"/>
    <w:multiLevelType w:val="hybridMultilevel"/>
    <w:tmpl w:val="4F40C18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8E1962"/>
    <w:multiLevelType w:val="multilevel"/>
    <w:tmpl w:val="758E196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066744"/>
    <w:multiLevelType w:val="hybridMultilevel"/>
    <w:tmpl w:val="CD7820BC"/>
    <w:lvl w:ilvl="0" w:tplc="04160001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18" w15:restartNumberingAfterBreak="0">
    <w:nsid w:val="790D2880"/>
    <w:multiLevelType w:val="multilevel"/>
    <w:tmpl w:val="790D28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4"/>
  </w:num>
  <w:num w:numId="5">
    <w:abstractNumId w:val="3"/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1"/>
  </w:num>
  <w:num w:numId="11">
    <w:abstractNumId w:val="5"/>
  </w:num>
  <w:num w:numId="12">
    <w:abstractNumId w:val="2"/>
  </w:num>
  <w:num w:numId="13">
    <w:abstractNumId w:val="7"/>
  </w:num>
  <w:num w:numId="14">
    <w:abstractNumId w:val="16"/>
  </w:num>
  <w:num w:numId="15">
    <w:abstractNumId w:val="12"/>
  </w:num>
  <w:num w:numId="16">
    <w:abstractNumId w:val="6"/>
  </w:num>
  <w:num w:numId="17">
    <w:abstractNumId w:val="15"/>
  </w:num>
  <w:num w:numId="18">
    <w:abstractNumId w:val="10"/>
  </w:num>
  <w:num w:numId="19">
    <w:abstractNumId w:val="18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PYo3clrG8NTPs5Lkp58zK4oiutESGWRk52wlBGjv/njIXFUJVZX3mZ6JZkEhHZBRkhKiZYHK8jVYHUmBQAStA==" w:salt="FAOVq5F4UWAQVYwqOgo+Dg=="/>
  <w:defaultTabStop w:val="708"/>
  <w:hyphenationZone w:val="425"/>
  <w:noPunctuationKerning/>
  <w:characterSpacingControl w:val="doNotCompress"/>
  <w:hdrShapeDefaults>
    <o:shapedefaults v:ext="edit" spidmax="2049" fillcolor="#00995c" stroke="f">
      <v:fill color="#00995c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apelidoaprovador" w:val="GIL"/>
    <w:docVar w:name="adv_apelidodestino" w:val=" "/>
    <w:docVar w:name="adv_apelidoelaborador" w:val="CAMILABM"/>
    <w:docVar w:name="adv_apelidohomologador" w:val=" "/>
    <w:docVar w:name="adv_apelidorevisor" w:val="ATILIOPSJ, KAROLINESQ"/>
    <w:docVar w:name="adv_apelidosolicitante" w:val=" "/>
    <w:docVar w:name="adv_aprovador" w:val="GIL GONCALVES AZEREDO"/>
    <w:docVar w:name="adv_ass1" w:val="SISTEMA DE GESTÄO DA QUALIDADE"/>
    <w:docVar w:name="adv_ass2" w:val=" "/>
    <w:docVar w:name="adv_ass3" w:val=" "/>
    <w:docVar w:name="adv_ass4" w:val=" "/>
    <w:docVar w:name="adv_ass5" w:val=" "/>
    <w:docVar w:name="adv_cancel" w:val=" "/>
    <w:docVar w:name="adv_copiacontrolada" w:val="Cópia Controlada"/>
    <w:docVar w:name="adv_cpastar" w:val=" "/>
    <w:docVar w:name="adv_crespr" w:val=" "/>
    <w:docVar w:name="adv_datadistribuicao" w:val="  /  /"/>
    <w:docVar w:name="adv_dataemissao" w:val="14/12/2020"/>
    <w:docVar w:name="adv_dataimplantacao" w:val="  /  /"/>
    <w:docVar w:name="adv_datavalidade" w:val="  /  /"/>
    <w:docVar w:name="adv_datavigencia" w:val="  /  /"/>
    <w:docVar w:name="adv_deptod" w:val="01011050"/>
    <w:docVar w:name="adv_deptoe" w:val="01014065"/>
    <w:docVar w:name="adv_deptor" w:val="01011005"/>
    <w:docVar w:name="adv_docto" w:val="POL-DIR-004"/>
    <w:docVar w:name="adv_dtpdoc" w:val="POLITICA"/>
    <w:docVar w:name="adv_elaborador" w:val="CAMILA BRUM MARQUES"/>
    <w:docVar w:name="adv_homologador" w:val=" "/>
    <w:docVar w:name="adv_mdpcodigo" w:val=" "/>
    <w:docVar w:name="adv_mdpde" w:val=" "/>
    <w:docVar w:name="adv_mdpnovcod" w:val=" "/>
    <w:docVar w:name="adv_mdpobs" w:val=" "/>
    <w:docVar w:name="adv_mdppara" w:val=" "/>
    <w:docVar w:name="adv_mdpraz" w:val=" "/>
    <w:docVar w:name="adv_mdsdescr" w:val=" "/>
    <w:docVar w:name="adv_mdsobs" w:val=" "/>
    <w:docVar w:name="adv_mdsraz" w:val=" "/>
    <w:docVar w:name="adv_motivorevisao" w:val="Emissão Inicial."/>
    <w:docVar w:name="adv_ndeptod" w:val=" SUPERINTENDENCIA, ADM. DE PESSOAL E BENEFIC, SERVICOS ADMINISTRATIVOS, QUALIDADE, GERENCIA DE PESSOAS E SER"/>
    <w:docVar w:name="adv_ndeptoe" w:val="NUCLEO DA QUALIDADE"/>
    <w:docVar w:name="adv_ndeptor" w:val=" "/>
    <w:docVar w:name="adv_nomefilial" w:val="UNIMED SULCAPIXABA COOP TRAB MEDICO"/>
    <w:docVar w:name="adv_npastar" w:val=" "/>
    <w:docVar w:name="adv_nrespr" w:val=" "/>
    <w:docVar w:name="adv_nusrr" w:val=" "/>
    <w:docVar w:name="adv_objetivo" w:val="Estabelecer os critérios, responsabilidades, competências e orientação quanto aos procedimentos a serem adotados nos processos de contratação, gestão, termos legais, avaliação do desempenho e desenvolvimento de empresas prestadoras de serviços, seguindo os princípios do cooperativismo e valores da Unimed."/>
    <w:docVar w:name="adv_obsoleto" w:val=" "/>
    <w:docVar w:name="adv_revisor" w:val="ATILIO PEIXOTO SOARES JUNIOR, KAROLINE DA SILVA QUADRAS"/>
    <w:docVar w:name="adv_rodape" w:val=" "/>
    <w:docVar w:name="adv_rv" w:val="000"/>
    <w:docVar w:name="adv_sumario" w:val=" "/>
    <w:docVar w:name="adv_titulo" w:val="GESTAO DE FORNECEDORES"/>
  </w:docVars>
  <w:rsids>
    <w:rsidRoot w:val="00EA2F04"/>
    <w:rsid w:val="00015477"/>
    <w:rsid w:val="0006300B"/>
    <w:rsid w:val="000751F1"/>
    <w:rsid w:val="00083F40"/>
    <w:rsid w:val="000A782A"/>
    <w:rsid w:val="000D0C98"/>
    <w:rsid w:val="000F0526"/>
    <w:rsid w:val="00126884"/>
    <w:rsid w:val="001312D0"/>
    <w:rsid w:val="00131779"/>
    <w:rsid w:val="00134D7D"/>
    <w:rsid w:val="001429EB"/>
    <w:rsid w:val="00167EC8"/>
    <w:rsid w:val="00170DE0"/>
    <w:rsid w:val="001879E4"/>
    <w:rsid w:val="001A45A6"/>
    <w:rsid w:val="001A6975"/>
    <w:rsid w:val="001B30EC"/>
    <w:rsid w:val="001C23C1"/>
    <w:rsid w:val="001C2A57"/>
    <w:rsid w:val="001D62BD"/>
    <w:rsid w:val="001E481A"/>
    <w:rsid w:val="001E4E9E"/>
    <w:rsid w:val="001E5C68"/>
    <w:rsid w:val="00207A30"/>
    <w:rsid w:val="00210D77"/>
    <w:rsid w:val="00222E4B"/>
    <w:rsid w:val="00237F6E"/>
    <w:rsid w:val="00240F53"/>
    <w:rsid w:val="00246B9A"/>
    <w:rsid w:val="00272088"/>
    <w:rsid w:val="0028314E"/>
    <w:rsid w:val="002B6CEB"/>
    <w:rsid w:val="002C6B96"/>
    <w:rsid w:val="002D0A1C"/>
    <w:rsid w:val="002D276A"/>
    <w:rsid w:val="002D66AB"/>
    <w:rsid w:val="002D7F9E"/>
    <w:rsid w:val="002E27CA"/>
    <w:rsid w:val="002F7436"/>
    <w:rsid w:val="00301ABB"/>
    <w:rsid w:val="00312556"/>
    <w:rsid w:val="0032097F"/>
    <w:rsid w:val="0034190E"/>
    <w:rsid w:val="00347D7A"/>
    <w:rsid w:val="00350AFF"/>
    <w:rsid w:val="00373FEF"/>
    <w:rsid w:val="00381184"/>
    <w:rsid w:val="003A0174"/>
    <w:rsid w:val="003B023A"/>
    <w:rsid w:val="003C39BC"/>
    <w:rsid w:val="003D724E"/>
    <w:rsid w:val="00405717"/>
    <w:rsid w:val="00413081"/>
    <w:rsid w:val="00424BAC"/>
    <w:rsid w:val="00432B16"/>
    <w:rsid w:val="00445075"/>
    <w:rsid w:val="004472DE"/>
    <w:rsid w:val="00456575"/>
    <w:rsid w:val="00472B07"/>
    <w:rsid w:val="004F2CC2"/>
    <w:rsid w:val="00501D00"/>
    <w:rsid w:val="00513DD5"/>
    <w:rsid w:val="005269DC"/>
    <w:rsid w:val="00527255"/>
    <w:rsid w:val="00533689"/>
    <w:rsid w:val="005520F0"/>
    <w:rsid w:val="00562F78"/>
    <w:rsid w:val="005713E7"/>
    <w:rsid w:val="00583720"/>
    <w:rsid w:val="00590A31"/>
    <w:rsid w:val="005D7126"/>
    <w:rsid w:val="005E0BE7"/>
    <w:rsid w:val="005E4362"/>
    <w:rsid w:val="00602636"/>
    <w:rsid w:val="00623AAB"/>
    <w:rsid w:val="006303D3"/>
    <w:rsid w:val="00643C83"/>
    <w:rsid w:val="00653399"/>
    <w:rsid w:val="00662E34"/>
    <w:rsid w:val="006636BA"/>
    <w:rsid w:val="00666F14"/>
    <w:rsid w:val="006A63AE"/>
    <w:rsid w:val="006E464F"/>
    <w:rsid w:val="006F36FE"/>
    <w:rsid w:val="00716953"/>
    <w:rsid w:val="00721E98"/>
    <w:rsid w:val="00740242"/>
    <w:rsid w:val="00766C3B"/>
    <w:rsid w:val="00771752"/>
    <w:rsid w:val="00792BC6"/>
    <w:rsid w:val="007A7940"/>
    <w:rsid w:val="007B4854"/>
    <w:rsid w:val="007C6A94"/>
    <w:rsid w:val="007D243C"/>
    <w:rsid w:val="007D6569"/>
    <w:rsid w:val="007E78E6"/>
    <w:rsid w:val="007F2F0E"/>
    <w:rsid w:val="007F3E15"/>
    <w:rsid w:val="008005FE"/>
    <w:rsid w:val="0082129B"/>
    <w:rsid w:val="008217D3"/>
    <w:rsid w:val="008252CE"/>
    <w:rsid w:val="008256F9"/>
    <w:rsid w:val="00830C5A"/>
    <w:rsid w:val="00873F4A"/>
    <w:rsid w:val="0088665B"/>
    <w:rsid w:val="008A65BF"/>
    <w:rsid w:val="008B1EB0"/>
    <w:rsid w:val="008D1570"/>
    <w:rsid w:val="00900FE6"/>
    <w:rsid w:val="00902E90"/>
    <w:rsid w:val="00935CFF"/>
    <w:rsid w:val="00935F42"/>
    <w:rsid w:val="00942914"/>
    <w:rsid w:val="00985AAD"/>
    <w:rsid w:val="00991DA9"/>
    <w:rsid w:val="00996E5D"/>
    <w:rsid w:val="009C09AE"/>
    <w:rsid w:val="009D3B1F"/>
    <w:rsid w:val="00A017EA"/>
    <w:rsid w:val="00A05373"/>
    <w:rsid w:val="00A063D5"/>
    <w:rsid w:val="00A30101"/>
    <w:rsid w:val="00A32048"/>
    <w:rsid w:val="00A425CA"/>
    <w:rsid w:val="00A44B4D"/>
    <w:rsid w:val="00A54A0D"/>
    <w:rsid w:val="00A566F8"/>
    <w:rsid w:val="00A7686D"/>
    <w:rsid w:val="00A86B6A"/>
    <w:rsid w:val="00AC1502"/>
    <w:rsid w:val="00AD0368"/>
    <w:rsid w:val="00AD2AD3"/>
    <w:rsid w:val="00AD6F01"/>
    <w:rsid w:val="00AE0F6B"/>
    <w:rsid w:val="00AF7929"/>
    <w:rsid w:val="00B00A59"/>
    <w:rsid w:val="00B10712"/>
    <w:rsid w:val="00B318BE"/>
    <w:rsid w:val="00B34E85"/>
    <w:rsid w:val="00B41992"/>
    <w:rsid w:val="00B42C8E"/>
    <w:rsid w:val="00B4707D"/>
    <w:rsid w:val="00B60DFE"/>
    <w:rsid w:val="00B644BD"/>
    <w:rsid w:val="00B709CA"/>
    <w:rsid w:val="00B71609"/>
    <w:rsid w:val="00BA2F9D"/>
    <w:rsid w:val="00BD0EF5"/>
    <w:rsid w:val="00BE6DF8"/>
    <w:rsid w:val="00C14186"/>
    <w:rsid w:val="00CA07D6"/>
    <w:rsid w:val="00CD0816"/>
    <w:rsid w:val="00CD5D37"/>
    <w:rsid w:val="00D077DF"/>
    <w:rsid w:val="00D37C26"/>
    <w:rsid w:val="00D51654"/>
    <w:rsid w:val="00D64FE9"/>
    <w:rsid w:val="00DA5E3F"/>
    <w:rsid w:val="00DB5AEA"/>
    <w:rsid w:val="00DB7245"/>
    <w:rsid w:val="00DD6958"/>
    <w:rsid w:val="00DE4327"/>
    <w:rsid w:val="00DF049B"/>
    <w:rsid w:val="00DF7D36"/>
    <w:rsid w:val="00E177BF"/>
    <w:rsid w:val="00E479F8"/>
    <w:rsid w:val="00E55601"/>
    <w:rsid w:val="00E616EC"/>
    <w:rsid w:val="00E6317A"/>
    <w:rsid w:val="00E67607"/>
    <w:rsid w:val="00E707DB"/>
    <w:rsid w:val="00E815EE"/>
    <w:rsid w:val="00E83D8D"/>
    <w:rsid w:val="00E9007E"/>
    <w:rsid w:val="00E9020F"/>
    <w:rsid w:val="00E94929"/>
    <w:rsid w:val="00EA0B43"/>
    <w:rsid w:val="00EA2F04"/>
    <w:rsid w:val="00EC42C8"/>
    <w:rsid w:val="00EE03ED"/>
    <w:rsid w:val="00EE270E"/>
    <w:rsid w:val="00EF6DAD"/>
    <w:rsid w:val="00F27159"/>
    <w:rsid w:val="00F4756B"/>
    <w:rsid w:val="00F734DC"/>
    <w:rsid w:val="00F749D7"/>
    <w:rsid w:val="00FB725B"/>
    <w:rsid w:val="00FB7EEB"/>
    <w:rsid w:val="00FC6864"/>
    <w:rsid w:val="00FD4FA6"/>
    <w:rsid w:val="00FD7F66"/>
    <w:rsid w:val="00FE20FA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0995c" stroke="f">
      <v:fill color="#00995c"/>
      <v:stroke on="f"/>
    </o:shapedefaults>
    <o:shapelayout v:ext="edit">
      <o:idmap v:ext="edit" data="1"/>
    </o:shapelayout>
  </w:shapeDefaults>
  <w:decimalSymbol w:val=","/>
  <w:listSeparator w:val=";"/>
  <w14:docId w14:val="6EF303EE"/>
  <w15:chartTrackingRefBased/>
  <w15:docId w15:val="{1D40ABCF-D595-4E4C-85F8-6F78B9B9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73F4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E9007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i/>
      <w:noProof/>
      <w:color w:val="0000FF"/>
      <w:sz w:val="20"/>
      <w:szCs w:val="20"/>
      <w:lang w:val="en-US"/>
    </w:rPr>
  </w:style>
  <w:style w:type="paragraph" w:styleId="Ttulo8">
    <w:name w:val="heading 8"/>
    <w:basedOn w:val="Normal"/>
    <w:next w:val="Normal"/>
    <w:qFormat/>
    <w:rsid w:val="005E0BE7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color w:val="000000"/>
      <w:sz w:val="20"/>
      <w:szCs w:val="20"/>
      <w:lang w:val="en-US"/>
    </w:rPr>
  </w:style>
  <w:style w:type="character" w:styleId="Nmerodepgina">
    <w:name w:val="page number"/>
    <w:basedOn w:val="Fontepargpadro"/>
  </w:style>
  <w:style w:type="paragraph" w:styleId="Rodap">
    <w:name w:val="footer"/>
    <w:basedOn w:val="Normal"/>
    <w:link w:val="RodapChar"/>
    <w:rsid w:val="0032097F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5E0BE7"/>
    <w:pPr>
      <w:jc w:val="center"/>
    </w:pPr>
    <w:rPr>
      <w:sz w:val="16"/>
      <w:szCs w:val="20"/>
    </w:rPr>
  </w:style>
  <w:style w:type="paragraph" w:styleId="Corpodetexto2">
    <w:name w:val="Body Text 2"/>
    <w:basedOn w:val="Normal"/>
    <w:link w:val="Corpodetexto2Char"/>
    <w:rsid w:val="005E0BE7"/>
    <w:rPr>
      <w:noProof/>
      <w:szCs w:val="20"/>
    </w:rPr>
  </w:style>
  <w:style w:type="table" w:styleId="Tabelacomgrade">
    <w:name w:val="Table Grid"/>
    <w:basedOn w:val="Tabelanormal"/>
    <w:rsid w:val="007B4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873F4A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tulo">
    <w:name w:val="Title"/>
    <w:basedOn w:val="Normal"/>
    <w:link w:val="TtuloChar"/>
    <w:qFormat/>
    <w:rsid w:val="00873F4A"/>
    <w:pPr>
      <w:spacing w:before="133"/>
      <w:ind w:left="1003"/>
    </w:pPr>
    <w:rPr>
      <w:sz w:val="16"/>
      <w:szCs w:val="16"/>
    </w:rPr>
  </w:style>
  <w:style w:type="character" w:customStyle="1" w:styleId="TtuloChar">
    <w:name w:val="Título Char"/>
    <w:link w:val="Ttulo"/>
    <w:uiPriority w:val="1"/>
    <w:rsid w:val="00873F4A"/>
    <w:rPr>
      <w:rFonts w:ascii="Arial" w:eastAsia="Arial" w:hAnsi="Arial" w:cs="Arial"/>
      <w:sz w:val="16"/>
      <w:szCs w:val="16"/>
      <w:lang w:val="en-US"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873F4A"/>
    <w:rPr>
      <w:sz w:val="14"/>
      <w:szCs w:val="14"/>
    </w:rPr>
  </w:style>
  <w:style w:type="character" w:customStyle="1" w:styleId="CorpodetextoChar">
    <w:name w:val="Corpo de texto Char"/>
    <w:link w:val="Corpodetexto"/>
    <w:uiPriority w:val="1"/>
    <w:rsid w:val="00873F4A"/>
    <w:rPr>
      <w:rFonts w:ascii="Arial" w:eastAsia="Arial" w:hAnsi="Arial" w:cs="Arial"/>
      <w:sz w:val="14"/>
      <w:szCs w:val="14"/>
      <w:lang w:val="en-US" w:eastAsia="en-US"/>
    </w:rPr>
  </w:style>
  <w:style w:type="character" w:customStyle="1" w:styleId="Corpodetexto2Char">
    <w:name w:val="Corpo de texto 2 Char"/>
    <w:link w:val="Corpodetexto2"/>
    <w:uiPriority w:val="99"/>
    <w:rsid w:val="007F3E15"/>
    <w:rPr>
      <w:rFonts w:ascii="Arial" w:eastAsia="Arial" w:hAnsi="Arial" w:cs="Arial"/>
      <w:noProof/>
      <w:sz w:val="22"/>
      <w:lang w:val="en-US" w:eastAsia="en-US"/>
    </w:rPr>
  </w:style>
  <w:style w:type="paragraph" w:customStyle="1" w:styleId="Corpodetexto21">
    <w:name w:val="Corpo de texto 21"/>
    <w:basedOn w:val="Normal"/>
    <w:rsid w:val="00653399"/>
    <w:pPr>
      <w:widowControl/>
      <w:suppressAutoHyphens/>
      <w:autoSpaceDE/>
      <w:autoSpaceDN/>
    </w:pPr>
    <w:rPr>
      <w:rFonts w:eastAsia="Times New Roman" w:cs="Times New Roman"/>
      <w:sz w:val="24"/>
      <w:szCs w:val="20"/>
      <w:lang w:eastAsia="ar-SA"/>
    </w:rPr>
  </w:style>
  <w:style w:type="character" w:customStyle="1" w:styleId="CabealhoChar">
    <w:name w:val="Cabeçalho Char"/>
    <w:link w:val="Cabealho"/>
    <w:rsid w:val="00B71609"/>
    <w:rPr>
      <w:rFonts w:ascii="Arial" w:eastAsia="Arial" w:hAnsi="Arial" w:cs="Arial"/>
      <w:color w:val="000000"/>
      <w:lang w:val="en-US" w:eastAsia="en-US"/>
    </w:rPr>
  </w:style>
  <w:style w:type="paragraph" w:customStyle="1" w:styleId="Standard">
    <w:name w:val="Standard"/>
    <w:rsid w:val="00B709CA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uiPriority w:val="99"/>
    <w:rsid w:val="005520F0"/>
    <w:rPr>
      <w:rFonts w:ascii="Arial" w:hAnsi="Arial"/>
      <w:color w:val="0000FF"/>
      <w:sz w:val="24"/>
      <w:u w:val="none"/>
    </w:rPr>
  </w:style>
  <w:style w:type="paragraph" w:styleId="Lista">
    <w:name w:val="List"/>
    <w:basedOn w:val="Corpodetexto"/>
    <w:unhideWhenUsed/>
    <w:rsid w:val="005520F0"/>
    <w:pPr>
      <w:widowControl/>
      <w:suppressAutoHyphens/>
      <w:autoSpaceDE/>
      <w:autoSpaceDN/>
      <w:spacing w:before="280" w:after="280"/>
    </w:pPr>
    <w:rPr>
      <w:rFonts w:eastAsia="SimSun" w:cs="Tahoma"/>
      <w:sz w:val="20"/>
      <w:szCs w:val="15"/>
      <w:lang w:eastAsia="ar-SA"/>
    </w:rPr>
  </w:style>
  <w:style w:type="character" w:styleId="nfase">
    <w:name w:val="Emphasis"/>
    <w:qFormat/>
    <w:rsid w:val="005520F0"/>
    <w:rPr>
      <w:i/>
      <w:iCs/>
    </w:rPr>
  </w:style>
  <w:style w:type="table" w:styleId="TabelaSimples4">
    <w:name w:val="Plain Table 4"/>
    <w:basedOn w:val="Tabelanormal"/>
    <w:uiPriority w:val="44"/>
    <w:rsid w:val="00662E3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western">
    <w:name w:val="western"/>
    <w:basedOn w:val="Normal"/>
    <w:uiPriority w:val="7"/>
    <w:rsid w:val="00432B16"/>
    <w:pPr>
      <w:widowControl/>
      <w:autoSpaceDE/>
      <w:autoSpaceDN/>
      <w:spacing w:before="100" w:beforeAutospacing="1" w:after="119"/>
    </w:pPr>
    <w:rPr>
      <w:rFonts w:ascii="Times New Roman" w:eastAsia="SimSu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562F78"/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1">
    <w:name w:val="Tabela com grade1"/>
    <w:basedOn w:val="Tabelanormal"/>
    <w:next w:val="Tabelacomgrade"/>
    <w:uiPriority w:val="39"/>
    <w:qFormat/>
    <w:rsid w:val="00E616E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LATO\PRNOV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ED26-2F40-45D1-BC46-5C76DBF1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PRNOVO</Template>
  <TotalTime>2</TotalTime>
  <Pages>2</Pages>
  <Words>820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Adv_NomeFilial</vt:lpstr>
    </vt:vector>
  </TitlesOfParts>
  <Company>Microsiga Software S/A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Adv_NomeFilial</dc:title>
  <dc:subject/>
  <dc:creator>Qualidade - Rafael Barbiere</dc:creator>
  <cp:keywords/>
  <dc:description/>
  <cp:lastModifiedBy>Qualidade - Rafael Barbiere</cp:lastModifiedBy>
  <cp:revision>10</cp:revision>
  <cp:lastPrinted>1900-01-01T02:00:00Z</cp:lastPrinted>
  <dcterms:created xsi:type="dcterms:W3CDTF">2026-08-12T16:48:00Z</dcterms:created>
  <dcterms:modified xsi:type="dcterms:W3CDTF">2026-08-12T16:50:00Z</dcterms:modified>
</cp:coreProperties>
</file>