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5BD" w:rsidRPr="002D249E" w:rsidRDefault="004955BD" w:rsidP="004955BD">
      <w:pPr>
        <w:rPr>
          <w:sz w:val="20"/>
          <w:szCs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093"/>
        <w:gridCol w:w="1751"/>
        <w:gridCol w:w="2362"/>
      </w:tblGrid>
      <w:tr w:rsidR="004955BD" w:rsidRPr="002D249E" w:rsidTr="00A75274">
        <w:trPr>
          <w:trHeight w:val="340"/>
          <w:jc w:val="center"/>
        </w:trPr>
        <w:tc>
          <w:tcPr>
            <w:tcW w:w="10206" w:type="dxa"/>
            <w:gridSpan w:val="3"/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55BD" w:rsidRPr="002D249E" w:rsidRDefault="004955BD" w:rsidP="002F0ECE">
            <w:pPr>
              <w:pStyle w:val="Lista"/>
              <w:snapToGrid w:val="0"/>
              <w:spacing w:before="0" w:after="0"/>
              <w:jc w:val="center"/>
              <w:rPr>
                <w:rFonts w:cs="Arial"/>
                <w:szCs w:val="20"/>
              </w:rPr>
            </w:pPr>
            <w:r w:rsidRPr="002D249E">
              <w:rPr>
                <w:rFonts w:cs="Arial"/>
                <w:b/>
                <w:bCs/>
                <w:szCs w:val="20"/>
              </w:rPr>
              <w:t xml:space="preserve">IDENTIFICAÇÃO DO PACIENTE </w:t>
            </w:r>
          </w:p>
        </w:tc>
      </w:tr>
      <w:tr w:rsidR="004955BD" w:rsidRPr="002D249E" w:rsidTr="0047670A">
        <w:trPr>
          <w:trHeight w:val="425"/>
          <w:jc w:val="center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955BD" w:rsidRPr="002D249E" w:rsidRDefault="004955BD" w:rsidP="002F0ECE">
            <w:pPr>
              <w:pStyle w:val="Lista"/>
              <w:snapToGrid w:val="0"/>
              <w:spacing w:beforeLines="20" w:before="48" w:afterLines="20" w:after="48"/>
              <w:rPr>
                <w:rFonts w:cs="Arial"/>
                <w:szCs w:val="20"/>
              </w:rPr>
            </w:pPr>
            <w:r w:rsidRPr="002D249E">
              <w:rPr>
                <w:rFonts w:cs="Arial"/>
                <w:szCs w:val="20"/>
              </w:rPr>
              <w:t>Nome do (a) Paciente:</w:t>
            </w:r>
          </w:p>
          <w:p w:rsidR="004955BD" w:rsidRPr="002D249E" w:rsidRDefault="004955BD" w:rsidP="002F0ECE">
            <w:pPr>
              <w:pStyle w:val="Lista"/>
              <w:snapToGrid w:val="0"/>
              <w:spacing w:beforeLines="20" w:before="48" w:afterLines="20" w:after="48"/>
              <w:rPr>
                <w:rFonts w:cs="Arial"/>
                <w:szCs w:val="20"/>
              </w:rPr>
            </w:pPr>
            <w:r w:rsidRPr="002D249E">
              <w:rPr>
                <w:rFonts w:cs="Arial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249E">
              <w:rPr>
                <w:rFonts w:cs="Arial"/>
                <w:b/>
                <w:szCs w:val="20"/>
              </w:rPr>
              <w:instrText xml:space="preserve"> FORMTEXT </w:instrText>
            </w:r>
            <w:r w:rsidRPr="002D249E">
              <w:rPr>
                <w:rFonts w:cs="Arial"/>
                <w:b/>
                <w:szCs w:val="20"/>
              </w:rPr>
            </w:r>
            <w:r w:rsidRPr="002D249E">
              <w:rPr>
                <w:rFonts w:cs="Arial"/>
                <w:b/>
                <w:szCs w:val="20"/>
              </w:rPr>
              <w:fldChar w:fldCharType="separate"/>
            </w:r>
            <w:r w:rsidRPr="002D249E">
              <w:rPr>
                <w:rFonts w:cs="Arial"/>
                <w:b/>
                <w:noProof/>
                <w:szCs w:val="20"/>
              </w:rPr>
              <w:t> </w:t>
            </w:r>
            <w:r w:rsidRPr="002D249E">
              <w:rPr>
                <w:rFonts w:cs="Arial"/>
                <w:b/>
                <w:noProof/>
                <w:szCs w:val="20"/>
              </w:rPr>
              <w:t> </w:t>
            </w:r>
            <w:r w:rsidRPr="002D249E">
              <w:rPr>
                <w:rFonts w:cs="Arial"/>
                <w:b/>
                <w:noProof/>
                <w:szCs w:val="20"/>
              </w:rPr>
              <w:t> </w:t>
            </w:r>
            <w:r w:rsidRPr="002D249E">
              <w:rPr>
                <w:rFonts w:cs="Arial"/>
                <w:b/>
                <w:noProof/>
                <w:szCs w:val="20"/>
              </w:rPr>
              <w:t> </w:t>
            </w:r>
            <w:r w:rsidRPr="002D249E">
              <w:rPr>
                <w:rFonts w:cs="Arial"/>
                <w:b/>
                <w:noProof/>
                <w:szCs w:val="20"/>
              </w:rPr>
              <w:t> </w:t>
            </w:r>
            <w:r w:rsidRPr="002D249E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4955BD" w:rsidRPr="002D249E" w:rsidTr="0047670A">
        <w:trPr>
          <w:trHeight w:val="246"/>
          <w:jc w:val="center"/>
        </w:trPr>
        <w:tc>
          <w:tcPr>
            <w:tcW w:w="6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955BD" w:rsidRPr="002D249E" w:rsidRDefault="004955BD" w:rsidP="002F0ECE">
            <w:pPr>
              <w:pStyle w:val="Lista"/>
              <w:snapToGrid w:val="0"/>
              <w:spacing w:beforeLines="20" w:before="48" w:afterLines="20" w:after="48"/>
              <w:rPr>
                <w:rFonts w:cs="Arial"/>
                <w:szCs w:val="20"/>
              </w:rPr>
            </w:pPr>
            <w:r w:rsidRPr="002D249E">
              <w:rPr>
                <w:rFonts w:cs="Arial"/>
                <w:szCs w:val="20"/>
              </w:rPr>
              <w:t>Nome da mãe:</w:t>
            </w:r>
          </w:p>
          <w:p w:rsidR="004955BD" w:rsidRPr="002D249E" w:rsidRDefault="004955BD" w:rsidP="002F0ECE">
            <w:pPr>
              <w:pStyle w:val="Lista"/>
              <w:snapToGrid w:val="0"/>
              <w:spacing w:beforeLines="20" w:before="48" w:afterLines="20" w:after="48"/>
              <w:rPr>
                <w:rFonts w:cs="Arial"/>
                <w:szCs w:val="20"/>
              </w:rPr>
            </w:pPr>
            <w:r w:rsidRPr="002D249E">
              <w:rPr>
                <w:rFonts w:cs="Arial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249E">
              <w:rPr>
                <w:rFonts w:cs="Arial"/>
                <w:szCs w:val="20"/>
              </w:rPr>
              <w:instrText xml:space="preserve"> FORMTEXT </w:instrText>
            </w:r>
            <w:r w:rsidRPr="002D249E">
              <w:rPr>
                <w:rFonts w:cs="Arial"/>
                <w:szCs w:val="20"/>
              </w:rPr>
            </w:r>
            <w:r w:rsidRPr="002D249E">
              <w:rPr>
                <w:rFonts w:cs="Arial"/>
                <w:szCs w:val="20"/>
              </w:rPr>
              <w:fldChar w:fldCharType="separate"/>
            </w:r>
            <w:bookmarkStart w:id="0" w:name="_GoBack"/>
            <w:bookmarkEnd w:id="0"/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955BD" w:rsidRPr="002D249E" w:rsidRDefault="004955BD" w:rsidP="002F0ECE">
            <w:pPr>
              <w:pStyle w:val="Lista"/>
              <w:snapToGrid w:val="0"/>
              <w:spacing w:beforeLines="20" w:before="48" w:afterLines="20" w:after="48"/>
              <w:rPr>
                <w:rFonts w:cs="Arial"/>
                <w:szCs w:val="20"/>
              </w:rPr>
            </w:pPr>
            <w:r w:rsidRPr="002D249E">
              <w:rPr>
                <w:rFonts w:cs="Arial"/>
                <w:szCs w:val="20"/>
              </w:rPr>
              <w:t>RG/CPF:</w:t>
            </w:r>
          </w:p>
          <w:p w:rsidR="004955BD" w:rsidRPr="002D249E" w:rsidRDefault="004955BD" w:rsidP="002F0ECE">
            <w:pPr>
              <w:pStyle w:val="Lista"/>
              <w:snapToGrid w:val="0"/>
              <w:spacing w:beforeLines="20" w:before="48" w:afterLines="20" w:after="48"/>
              <w:rPr>
                <w:rFonts w:cs="Arial"/>
                <w:szCs w:val="20"/>
              </w:rPr>
            </w:pPr>
            <w:r w:rsidRPr="002D249E">
              <w:rPr>
                <w:rFonts w:cs="Arial"/>
                <w:b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249E">
              <w:rPr>
                <w:rFonts w:cs="Arial"/>
                <w:b/>
                <w:szCs w:val="20"/>
              </w:rPr>
              <w:instrText xml:space="preserve"> FORMTEXT </w:instrText>
            </w:r>
            <w:r w:rsidRPr="002D249E">
              <w:rPr>
                <w:rFonts w:cs="Arial"/>
                <w:b/>
                <w:szCs w:val="20"/>
              </w:rPr>
            </w:r>
            <w:r w:rsidRPr="002D249E">
              <w:rPr>
                <w:rFonts w:cs="Arial"/>
                <w:b/>
                <w:szCs w:val="20"/>
              </w:rPr>
              <w:fldChar w:fldCharType="separate"/>
            </w:r>
            <w:r w:rsidRPr="002D249E">
              <w:rPr>
                <w:rFonts w:cs="Arial"/>
                <w:b/>
                <w:noProof/>
                <w:szCs w:val="20"/>
              </w:rPr>
              <w:t> </w:t>
            </w:r>
            <w:r w:rsidRPr="002D249E">
              <w:rPr>
                <w:rFonts w:cs="Arial"/>
                <w:b/>
                <w:noProof/>
                <w:szCs w:val="20"/>
              </w:rPr>
              <w:t> </w:t>
            </w:r>
            <w:r w:rsidRPr="002D249E">
              <w:rPr>
                <w:rFonts w:cs="Arial"/>
                <w:b/>
                <w:noProof/>
                <w:szCs w:val="20"/>
              </w:rPr>
              <w:t> </w:t>
            </w:r>
            <w:r w:rsidRPr="002D249E">
              <w:rPr>
                <w:rFonts w:cs="Arial"/>
                <w:b/>
                <w:noProof/>
                <w:szCs w:val="20"/>
              </w:rPr>
              <w:t> </w:t>
            </w:r>
            <w:r w:rsidRPr="002D249E">
              <w:rPr>
                <w:rFonts w:cs="Arial"/>
                <w:b/>
                <w:noProof/>
                <w:szCs w:val="20"/>
              </w:rPr>
              <w:t> </w:t>
            </w:r>
            <w:r w:rsidRPr="002D249E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955BD" w:rsidRPr="002D249E" w:rsidRDefault="004955BD" w:rsidP="002F0ECE">
            <w:pPr>
              <w:pStyle w:val="Lista"/>
              <w:snapToGrid w:val="0"/>
              <w:spacing w:beforeLines="20" w:before="48" w:afterLines="20" w:after="48"/>
              <w:rPr>
                <w:rFonts w:cs="Arial"/>
                <w:szCs w:val="20"/>
              </w:rPr>
            </w:pPr>
            <w:r w:rsidRPr="002D249E">
              <w:rPr>
                <w:rFonts w:cs="Arial"/>
                <w:szCs w:val="20"/>
              </w:rPr>
              <w:t>Data de Nascimento:</w:t>
            </w:r>
          </w:p>
          <w:p w:rsidR="004955BD" w:rsidRPr="002D249E" w:rsidRDefault="004955BD" w:rsidP="002F0ECE">
            <w:pPr>
              <w:pStyle w:val="Lista"/>
              <w:snapToGrid w:val="0"/>
              <w:spacing w:beforeLines="20" w:before="48" w:afterLines="20" w:after="48"/>
              <w:rPr>
                <w:rFonts w:cs="Arial"/>
                <w:szCs w:val="20"/>
              </w:rPr>
            </w:pPr>
            <w:r w:rsidRPr="002D249E">
              <w:rPr>
                <w:rFonts w:cs="Arial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249E">
              <w:rPr>
                <w:rFonts w:cs="Arial"/>
                <w:szCs w:val="20"/>
              </w:rPr>
              <w:instrText xml:space="preserve"> FORMTEXT </w:instrText>
            </w:r>
            <w:r w:rsidRPr="002D249E">
              <w:rPr>
                <w:rFonts w:cs="Arial"/>
                <w:szCs w:val="20"/>
              </w:rPr>
            </w:r>
            <w:r w:rsidRPr="002D249E">
              <w:rPr>
                <w:rFonts w:cs="Arial"/>
                <w:szCs w:val="20"/>
              </w:rPr>
              <w:fldChar w:fldCharType="separate"/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szCs w:val="20"/>
              </w:rPr>
              <w:fldChar w:fldCharType="end"/>
            </w:r>
            <w:r w:rsidRPr="002D249E">
              <w:rPr>
                <w:rFonts w:cs="Arial"/>
                <w:szCs w:val="20"/>
              </w:rPr>
              <w:t>/</w:t>
            </w:r>
            <w:r w:rsidRPr="002D249E">
              <w:rPr>
                <w:rFonts w:cs="Arial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249E">
              <w:rPr>
                <w:rFonts w:cs="Arial"/>
                <w:szCs w:val="20"/>
              </w:rPr>
              <w:instrText xml:space="preserve"> FORMTEXT </w:instrText>
            </w:r>
            <w:r w:rsidRPr="002D249E">
              <w:rPr>
                <w:rFonts w:cs="Arial"/>
                <w:szCs w:val="20"/>
              </w:rPr>
            </w:r>
            <w:r w:rsidRPr="002D249E">
              <w:rPr>
                <w:rFonts w:cs="Arial"/>
                <w:szCs w:val="20"/>
              </w:rPr>
              <w:fldChar w:fldCharType="separate"/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szCs w:val="20"/>
              </w:rPr>
              <w:fldChar w:fldCharType="end"/>
            </w:r>
            <w:r w:rsidRPr="002D249E">
              <w:rPr>
                <w:rFonts w:cs="Arial"/>
                <w:szCs w:val="20"/>
              </w:rPr>
              <w:t>/</w:t>
            </w:r>
            <w:r w:rsidRPr="002D249E">
              <w:rPr>
                <w:rFonts w:cs="Arial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D249E">
              <w:rPr>
                <w:rFonts w:cs="Arial"/>
                <w:szCs w:val="20"/>
              </w:rPr>
              <w:instrText xml:space="preserve"> FORMTEXT </w:instrText>
            </w:r>
            <w:r w:rsidRPr="002D249E">
              <w:rPr>
                <w:rFonts w:cs="Arial"/>
                <w:szCs w:val="20"/>
              </w:rPr>
            </w:r>
            <w:r w:rsidRPr="002D249E">
              <w:rPr>
                <w:rFonts w:cs="Arial"/>
                <w:szCs w:val="20"/>
              </w:rPr>
              <w:fldChar w:fldCharType="separate"/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noProof/>
                <w:szCs w:val="20"/>
              </w:rPr>
              <w:t> </w:t>
            </w:r>
            <w:r w:rsidRPr="002D249E">
              <w:rPr>
                <w:rFonts w:cs="Arial"/>
                <w:szCs w:val="20"/>
              </w:rPr>
              <w:fldChar w:fldCharType="end"/>
            </w:r>
          </w:p>
        </w:tc>
      </w:tr>
    </w:tbl>
    <w:p w:rsidR="004955BD" w:rsidRPr="002D249E" w:rsidRDefault="004955BD" w:rsidP="004955BD">
      <w:pPr>
        <w:pStyle w:val="NormalWeb"/>
        <w:spacing w:beforeLines="50"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4955BD" w:rsidRPr="002D249E" w:rsidRDefault="004955BD" w:rsidP="002D249E">
      <w:pPr>
        <w:pStyle w:val="NormalWeb"/>
        <w:spacing w:before="4" w:after="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249E">
        <w:rPr>
          <w:rFonts w:ascii="Arial" w:hAnsi="Arial" w:cs="Arial"/>
          <w:sz w:val="20"/>
          <w:szCs w:val="20"/>
        </w:rPr>
        <w:t xml:space="preserve">Por este instrumento particular eu, </w:t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>acima identificado (a),</w:t>
      </w:r>
      <w:r w:rsidRPr="002D249E">
        <w:rPr>
          <w:rFonts w:ascii="Arial" w:hAnsi="Arial" w:cs="Arial"/>
          <w:sz w:val="20"/>
          <w:szCs w:val="20"/>
        </w:rPr>
        <w:t xml:space="preserve"> ou meu responsável legal, o (a) Sr. (a) </w:t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fldChar w:fldCharType="begin">
          <w:ffData>
            <w:name w:val="Texto2"/>
            <w:enabled/>
            <w:calcOnExit w:val="0"/>
            <w:textInput>
              <w:default w:val="__________________________________"/>
            </w:textInput>
          </w:ffData>
        </w:fldChar>
      </w:r>
      <w:bookmarkStart w:id="1" w:name="Texto2"/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instrText xml:space="preserve"> FORMTEXT </w:instrText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fldChar w:fldCharType="separate"/>
      </w:r>
      <w:r w:rsidR="0047670A"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t>__________________________________</w:t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fldChar w:fldCharType="end"/>
      </w:r>
      <w:bookmarkEnd w:id="1"/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portador (a) do RG/CPF: </w:t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instrText xml:space="preserve"> FORMTEXT </w:instrText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fldChar w:fldCharType="separate"/>
      </w:r>
      <w:r w:rsidR="0047670A"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t>____________________</w:t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fldChar w:fldCharType="end"/>
      </w:r>
      <w:r w:rsidRPr="002D249E">
        <w:rPr>
          <w:rFonts w:ascii="Arial" w:hAnsi="Arial" w:cs="Arial"/>
          <w:sz w:val="20"/>
          <w:szCs w:val="20"/>
        </w:rPr>
        <w:t xml:space="preserve"> d</w:t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eclaro que, voluntariamente, autorizo o (a) Dr.(a.) </w:t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</w:textInput>
          </w:ffData>
        </w:fldChar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instrText xml:space="preserve"> FORMTEXT </w:instrText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fldChar w:fldCharType="separate"/>
      </w:r>
      <w:r w:rsidR="0047670A"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t>__________________________________</w:t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fldChar w:fldCharType="end"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inscrito (a) no CRM-ES sob o nº </w:t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fldChar w:fldCharType="begin">
          <w:ffData>
            <w:name w:val="Texto3"/>
            <w:enabled/>
            <w:calcOnExit w:val="0"/>
            <w:textInput>
              <w:default w:val="______________"/>
            </w:textInput>
          </w:ffData>
        </w:fldChar>
      </w:r>
      <w:bookmarkStart w:id="2" w:name="Texto3"/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instrText xml:space="preserve"> FORMTEXT </w:instrText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fldChar w:fldCharType="separate"/>
      </w:r>
      <w:r w:rsidR="0047670A"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w:t>______________</w:t>
      </w:r>
      <w:r w:rsidR="0047670A">
        <w:rPr>
          <w:rFonts w:ascii="Arial" w:hAnsi="Arial" w:cs="Arial"/>
          <w:color w:val="000000"/>
          <w:sz w:val="20"/>
          <w:szCs w:val="20"/>
          <w:shd w:val="clear" w:color="auto" w:fill="FFFFFF"/>
        </w:rPr>
        <w:fldChar w:fldCharType="end"/>
      </w:r>
      <w:bookmarkEnd w:id="2"/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 a sua equipe assistencial do Hospital Unimed para executar o procedimento </w:t>
      </w:r>
      <w:bookmarkStart w:id="3" w:name="Texto4"/>
      <w:r w:rsidRPr="0047670A">
        <w:rPr>
          <w:rFonts w:ascii="Arial" w:hAnsi="Arial" w:cs="Arial"/>
          <w:b/>
          <w:sz w:val="20"/>
          <w:szCs w:val="20"/>
        </w:rPr>
        <w:fldChar w:fldCharType="begin">
          <w:ffData>
            <w:name w:val="Texto4"/>
            <w:enabled/>
            <w:calcOnExit w:val="0"/>
            <w:textInput>
              <w:default w:val="HÉRNIA UMBILICAL ENCARCERADA"/>
            </w:textInput>
          </w:ffData>
        </w:fldChar>
      </w:r>
      <w:r w:rsidRPr="0047670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instrText>FORMTEXT</w:instrText>
      </w:r>
      <w:r w:rsidRPr="0047670A">
        <w:rPr>
          <w:rFonts w:ascii="Arial" w:hAnsi="Arial" w:cs="Arial"/>
          <w:b/>
          <w:sz w:val="20"/>
          <w:szCs w:val="20"/>
        </w:rPr>
      </w:r>
      <w:r w:rsidRPr="0047670A">
        <w:rPr>
          <w:rFonts w:ascii="Arial" w:hAnsi="Arial" w:cs="Arial"/>
          <w:b/>
          <w:sz w:val="20"/>
          <w:szCs w:val="20"/>
        </w:rPr>
        <w:fldChar w:fldCharType="separate"/>
      </w:r>
      <w:r w:rsidRPr="0047670A">
        <w:rPr>
          <w:rFonts w:ascii="Arial" w:hAnsi="Arial" w:cs="Arial"/>
          <w:b/>
          <w:noProof/>
          <w:sz w:val="20"/>
          <w:szCs w:val="20"/>
        </w:rPr>
        <w:t>HÉRNIA UMBILICAL ENCARCERADA</w:t>
      </w:r>
      <w:r w:rsidRPr="0047670A">
        <w:rPr>
          <w:rFonts w:ascii="Arial" w:hAnsi="Arial" w:cs="Arial"/>
          <w:b/>
          <w:sz w:val="20"/>
          <w:szCs w:val="20"/>
        </w:rPr>
        <w:fldChar w:fldCharType="end"/>
      </w:r>
      <w:bookmarkEnd w:id="3"/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 todos os outros necessários à execução do mesmo. </w:t>
      </w:r>
    </w:p>
    <w:p w:rsidR="004955BD" w:rsidRPr="002D249E" w:rsidRDefault="004955BD" w:rsidP="002D249E">
      <w:pPr>
        <w:pStyle w:val="NormalWeb"/>
        <w:spacing w:before="4" w:after="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Autorizo, previamente, a realização de procedimentos de emergência durante ou no pós-operatório, quando se fizerem necessários, visando o tratamento de possíveis eventos e/ou complicações que possam acontecer. </w:t>
      </w:r>
    </w:p>
    <w:p w:rsidR="004955BD" w:rsidRPr="002D249E" w:rsidRDefault="004955BD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  <w:r w:rsidRPr="002D249E">
        <w:rPr>
          <w:color w:val="000000"/>
          <w:sz w:val="20"/>
          <w:szCs w:val="20"/>
          <w:shd w:val="clear" w:color="auto" w:fill="FFFFFF"/>
        </w:rPr>
        <w:t>Autorizo a obtenção de biópsia (obtenção de amostra de tecido ou órgão cirurgicamente) e o encaminhamento da mesma para exame anatomopatológico, a fim de auxiliar o esclarecimento diagnóstico e/ou tratamento.</w:t>
      </w:r>
    </w:p>
    <w:p w:rsidR="004955BD" w:rsidRPr="002D249E" w:rsidRDefault="004955BD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</w:p>
    <w:p w:rsidR="004955BD" w:rsidRPr="002D249E" w:rsidRDefault="004955BD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  <w:r w:rsidRPr="002D249E">
        <w:rPr>
          <w:b/>
          <w:sz w:val="20"/>
          <w:szCs w:val="20"/>
        </w:rPr>
        <w:t>INDICAÇÃO DIAGNÓSTICA E JUSTIFICATIVA</w:t>
      </w:r>
      <w:r w:rsidRPr="002D249E">
        <w:rPr>
          <w:color w:val="000000"/>
          <w:sz w:val="20"/>
          <w:szCs w:val="20"/>
          <w:shd w:val="clear" w:color="auto" w:fill="FFFFFF"/>
        </w:rPr>
        <w:t xml:space="preserve">                                     </w:t>
      </w:r>
    </w:p>
    <w:p w:rsidR="004955BD" w:rsidRPr="002D249E" w:rsidRDefault="004955BD" w:rsidP="002D249E">
      <w:pPr>
        <w:spacing w:before="4" w:after="4"/>
        <w:jc w:val="both"/>
        <w:rPr>
          <w:rStyle w:val="NormalWebChar"/>
          <w:rFonts w:eastAsia="Calibri"/>
          <w:sz w:val="20"/>
          <w:szCs w:val="20"/>
        </w:rPr>
      </w:pPr>
      <w:r w:rsidRPr="002D249E">
        <w:rPr>
          <w:rStyle w:val="NormalWebChar"/>
          <w:rFonts w:eastAsia="Calibri"/>
          <w:sz w:val="20"/>
          <w:szCs w:val="20"/>
        </w:rPr>
        <w:t xml:space="preserve">Estou ciente ser portador (a) de </w:t>
      </w:r>
      <w:r w:rsidR="0047670A">
        <w:rPr>
          <w:sz w:val="20"/>
          <w:szCs w:val="20"/>
        </w:rPr>
        <w:fldChar w:fldCharType="begin">
          <w:ffData>
            <w:name w:val="Texto5"/>
            <w:enabled/>
            <w:calcOnExit w:val="0"/>
            <w:textInput>
              <w:default w:val="_______________________________"/>
            </w:textInput>
          </w:ffData>
        </w:fldChar>
      </w:r>
      <w:bookmarkStart w:id="4" w:name="Texto5"/>
      <w:r w:rsidR="0047670A">
        <w:rPr>
          <w:sz w:val="20"/>
          <w:szCs w:val="20"/>
        </w:rPr>
        <w:instrText xml:space="preserve"> FORMTEXT </w:instrText>
      </w:r>
      <w:r w:rsidR="0047670A">
        <w:rPr>
          <w:sz w:val="20"/>
          <w:szCs w:val="20"/>
        </w:rPr>
      </w:r>
      <w:r w:rsidR="0047670A">
        <w:rPr>
          <w:sz w:val="20"/>
          <w:szCs w:val="20"/>
        </w:rPr>
        <w:fldChar w:fldCharType="separate"/>
      </w:r>
      <w:r w:rsidR="0047670A">
        <w:rPr>
          <w:noProof/>
          <w:sz w:val="20"/>
          <w:szCs w:val="20"/>
        </w:rPr>
        <w:t>_______________________________</w:t>
      </w:r>
      <w:r w:rsidR="0047670A">
        <w:rPr>
          <w:sz w:val="20"/>
          <w:szCs w:val="20"/>
        </w:rPr>
        <w:fldChar w:fldCharType="end"/>
      </w:r>
      <w:bookmarkEnd w:id="4"/>
      <w:r w:rsidRPr="002D249E">
        <w:rPr>
          <w:rStyle w:val="NormalWebChar"/>
          <w:rFonts w:eastAsia="Calibri"/>
          <w:sz w:val="20"/>
          <w:szCs w:val="20"/>
        </w:rPr>
        <w:t>, e concordei que para meu quadro clínico ser o referido procedimento a melhor opção terapêutica nesse momento, após ter sido esclarecido (a) das outras opções terapêuticas disponíveis.</w:t>
      </w:r>
    </w:p>
    <w:p w:rsidR="004955BD" w:rsidRPr="002D249E" w:rsidRDefault="004955BD" w:rsidP="002D249E">
      <w:pPr>
        <w:spacing w:before="4" w:after="4"/>
        <w:jc w:val="both"/>
        <w:rPr>
          <w:rStyle w:val="NormalWebChar"/>
          <w:rFonts w:eastAsia="Calibri"/>
          <w:sz w:val="20"/>
          <w:szCs w:val="20"/>
        </w:rPr>
      </w:pPr>
    </w:p>
    <w:p w:rsidR="004955BD" w:rsidRPr="002D249E" w:rsidRDefault="004955BD" w:rsidP="002D249E">
      <w:pPr>
        <w:spacing w:before="4" w:after="4"/>
        <w:jc w:val="both"/>
        <w:rPr>
          <w:b/>
          <w:sz w:val="20"/>
          <w:szCs w:val="20"/>
        </w:rPr>
      </w:pPr>
      <w:r w:rsidRPr="002D249E">
        <w:rPr>
          <w:b/>
          <w:sz w:val="20"/>
          <w:szCs w:val="20"/>
        </w:rPr>
        <w:t>DESCRIÇÃO DO PROCEDIMENTO E OBJETIVOS</w:t>
      </w:r>
    </w:p>
    <w:p w:rsidR="004955BD" w:rsidRPr="002D249E" w:rsidRDefault="004955BD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  <w:r w:rsidRPr="002D249E">
        <w:rPr>
          <w:sz w:val="20"/>
          <w:szCs w:val="20"/>
        </w:rPr>
        <w:t xml:space="preserve">Declaro ter entendido que o procedimento deste Termo consiste em </w:t>
      </w:r>
      <w:r w:rsidRPr="002D249E">
        <w:rPr>
          <w:color w:val="000000"/>
          <w:sz w:val="20"/>
          <w:szCs w:val="20"/>
          <w:shd w:val="clear" w:color="auto" w:fill="FFFFFF"/>
        </w:rPr>
        <w:fldChar w:fldCharType="begin">
          <w:ffData>
            <w:name w:val="Texto6"/>
            <w:enabled/>
            <w:calcOnExit w:val="0"/>
            <w:textInput>
              <w:default w:val="descrever o tratamento proposto apresentando seus objetivos e riscos. A hérnia umbilical encarcerada é aquela que já foi operada, ou não, porém apresenta conteúdo intra-abdominal (intestino ou tecido gorduroso) no saco herniário. "/>
            </w:textInput>
          </w:ffData>
        </w:fldChar>
      </w:r>
      <w:r w:rsidRPr="002D249E">
        <w:rPr>
          <w:color w:val="000000"/>
          <w:sz w:val="20"/>
          <w:szCs w:val="20"/>
          <w:shd w:val="clear" w:color="auto" w:fill="FFFFFF"/>
        </w:rPr>
        <w:instrText>FORMTEXT</w:instrText>
      </w:r>
      <w:r w:rsidRPr="002D249E">
        <w:rPr>
          <w:color w:val="000000"/>
          <w:sz w:val="20"/>
          <w:szCs w:val="20"/>
          <w:shd w:val="clear" w:color="auto" w:fill="FFFFFF"/>
        </w:rPr>
      </w:r>
      <w:r w:rsidRPr="002D249E">
        <w:rPr>
          <w:color w:val="000000"/>
          <w:sz w:val="20"/>
          <w:szCs w:val="20"/>
          <w:shd w:val="clear" w:color="auto" w:fill="FFFFFF"/>
        </w:rPr>
        <w:fldChar w:fldCharType="separate"/>
      </w:r>
      <w:r w:rsidRPr="002D249E">
        <w:rPr>
          <w:noProof/>
          <w:color w:val="000000"/>
          <w:sz w:val="20"/>
          <w:szCs w:val="20"/>
          <w:shd w:val="clear" w:color="auto" w:fill="FFFFFF"/>
        </w:rPr>
        <w:t xml:space="preserve">descrever o tratamento proposto apresentando seus objetivos e riscos. A hérnia umbilical encarcerada é aquela que já foi operada, ou não, porém apresenta conteúdo intra-abdominal (intestino ou tecido gorduroso) no saco herniário. </w:t>
      </w:r>
      <w:r w:rsidRPr="002D249E">
        <w:rPr>
          <w:color w:val="000000"/>
          <w:sz w:val="20"/>
          <w:szCs w:val="20"/>
          <w:shd w:val="clear" w:color="auto" w:fill="FFFFFF"/>
        </w:rPr>
        <w:fldChar w:fldCharType="end"/>
      </w:r>
      <w:r w:rsidR="002D249E" w:rsidRPr="002D249E">
        <w:rPr>
          <w:sz w:val="20"/>
          <w:szCs w:val="20"/>
        </w:rPr>
        <w:t>E</w:t>
      </w:r>
      <w:r w:rsidRPr="002D249E">
        <w:rPr>
          <w:sz w:val="20"/>
          <w:szCs w:val="20"/>
        </w:rPr>
        <w:t xml:space="preserve"> que tem como objetivo (s) </w:t>
      </w:r>
      <w:r w:rsidRPr="002D249E">
        <w:rPr>
          <w:color w:val="000000"/>
          <w:sz w:val="20"/>
          <w:szCs w:val="20"/>
          <w:shd w:val="clear" w:color="auto" w:fill="FFFFFF"/>
        </w:rPr>
        <w:fldChar w:fldCharType="begin">
          <w:ffData>
            <w:name w:val="Texto6"/>
            <w:enabled/>
            <w:calcOnExit w:val="0"/>
            <w:textInput>
              <w:default w:val="A única forma efetiva de se tratar uma hérnia abdominal é por meio de uma cirurgia. O procedimento cirúrgico consiste consistindo em reposicionar o órgão no seu devido lugar (cavidade abdominal) e realizar o fechamento do defeito (buraco ou anel herniário"/>
            </w:textInput>
          </w:ffData>
        </w:fldChar>
      </w:r>
      <w:r w:rsidRPr="002D249E">
        <w:rPr>
          <w:color w:val="000000"/>
          <w:sz w:val="20"/>
          <w:szCs w:val="20"/>
          <w:shd w:val="clear" w:color="auto" w:fill="FFFFFF"/>
        </w:rPr>
        <w:instrText>FORMTEXT</w:instrText>
      </w:r>
      <w:r w:rsidRPr="002D249E">
        <w:rPr>
          <w:color w:val="000000"/>
          <w:sz w:val="20"/>
          <w:szCs w:val="20"/>
          <w:shd w:val="clear" w:color="auto" w:fill="FFFFFF"/>
        </w:rPr>
      </w:r>
      <w:r w:rsidRPr="002D249E">
        <w:rPr>
          <w:color w:val="000000"/>
          <w:sz w:val="20"/>
          <w:szCs w:val="20"/>
          <w:shd w:val="clear" w:color="auto" w:fill="FFFFFF"/>
        </w:rPr>
        <w:fldChar w:fldCharType="separate"/>
      </w:r>
      <w:r w:rsidRPr="002D249E">
        <w:rPr>
          <w:noProof/>
          <w:color w:val="000000"/>
          <w:sz w:val="20"/>
          <w:szCs w:val="20"/>
          <w:shd w:val="clear" w:color="auto" w:fill="FFFFFF"/>
        </w:rPr>
        <w:t>A única forma efetiva de se tratar uma hérnia abdominal é por meio de uma cirurgia. O procedimento cirúrgico consiste consistindo em reposicionar o órgão no seu devido lugar (cavidade abdominal) e realizar o fechamento do defeito (buraco ou anel herniário</w:t>
      </w:r>
      <w:r w:rsidRPr="002D249E">
        <w:rPr>
          <w:color w:val="000000"/>
          <w:sz w:val="20"/>
          <w:szCs w:val="20"/>
          <w:shd w:val="clear" w:color="auto" w:fill="FFFFFF"/>
        </w:rPr>
        <w:fldChar w:fldCharType="end"/>
      </w:r>
      <w:r w:rsidRPr="002D249E">
        <w:rPr>
          <w:color w:val="000000"/>
          <w:sz w:val="20"/>
          <w:szCs w:val="20"/>
          <w:shd w:val="clear" w:color="auto" w:fill="FFFFFF"/>
        </w:rPr>
        <w:t>).</w:t>
      </w:r>
    </w:p>
    <w:p w:rsidR="004955BD" w:rsidRPr="002D249E" w:rsidRDefault="004955BD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</w:p>
    <w:p w:rsidR="004955BD" w:rsidRPr="002D249E" w:rsidRDefault="004955BD" w:rsidP="002D249E">
      <w:pPr>
        <w:spacing w:before="4" w:after="4"/>
        <w:jc w:val="both"/>
        <w:rPr>
          <w:b/>
          <w:sz w:val="20"/>
          <w:szCs w:val="20"/>
        </w:rPr>
      </w:pPr>
      <w:r w:rsidRPr="002D249E">
        <w:rPr>
          <w:b/>
          <w:sz w:val="20"/>
          <w:szCs w:val="20"/>
        </w:rPr>
        <w:t>BENEFÍCIOS ESPERADOS E CONSEQUÊNCIAS DA NÃO REALIZAÇÃO DO PROCEDIMENTO</w:t>
      </w:r>
    </w:p>
    <w:p w:rsidR="004955BD" w:rsidRPr="002D249E" w:rsidRDefault="004955BD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  <w:r w:rsidRPr="002D249E">
        <w:rPr>
          <w:sz w:val="20"/>
          <w:szCs w:val="20"/>
        </w:rPr>
        <w:t xml:space="preserve">Entendi que por esse tratamento é esperado os seguintes benefícios: diminuição da dor, correção cirúrgica da hérnia umbilical e </w:t>
      </w:r>
      <w:r w:rsidRPr="002D249E">
        <w:rPr>
          <w:color w:val="000000"/>
          <w:sz w:val="20"/>
          <w:szCs w:val="20"/>
          <w:shd w:val="clear" w:color="auto" w:fill="FFFFFF"/>
        </w:rPr>
        <w:t xml:space="preserve">melhora na qualidade de vida e que a não realização do mesmo implicará em </w:t>
      </w:r>
      <w:r w:rsidRPr="002D249E">
        <w:rPr>
          <w:color w:val="000000"/>
          <w:sz w:val="20"/>
          <w:szCs w:val="20"/>
          <w:shd w:val="clear" w:color="auto" w:fill="FFFFFF"/>
        </w:rPr>
        <w:fldChar w:fldCharType="begin">
          <w:ffData>
            <w:name w:val="Texto6"/>
            <w:enabled/>
            <w:calcOnExit w:val="0"/>
            <w:textInput>
              <w:default w:val="os riscos relacionados à hérnia encarcerada são graves, podendo provocar danos permanentes na região abdominal e, inclusive, o óbito do paciente se a situação evoluir para uma hérnia encarcerada sem um atendimento médico emergencial especializado."/>
            </w:textInput>
          </w:ffData>
        </w:fldChar>
      </w:r>
      <w:r w:rsidRPr="002D249E">
        <w:rPr>
          <w:color w:val="000000"/>
          <w:sz w:val="20"/>
          <w:szCs w:val="20"/>
          <w:shd w:val="clear" w:color="auto" w:fill="FFFFFF"/>
        </w:rPr>
        <w:instrText>FORMTEXT</w:instrText>
      </w:r>
      <w:r w:rsidRPr="002D249E">
        <w:rPr>
          <w:color w:val="000000"/>
          <w:sz w:val="20"/>
          <w:szCs w:val="20"/>
          <w:shd w:val="clear" w:color="auto" w:fill="FFFFFF"/>
        </w:rPr>
      </w:r>
      <w:r w:rsidRPr="002D249E">
        <w:rPr>
          <w:color w:val="000000"/>
          <w:sz w:val="20"/>
          <w:szCs w:val="20"/>
          <w:shd w:val="clear" w:color="auto" w:fill="FFFFFF"/>
        </w:rPr>
        <w:fldChar w:fldCharType="separate"/>
      </w:r>
      <w:r w:rsidRPr="002D249E">
        <w:rPr>
          <w:noProof/>
          <w:color w:val="000000"/>
          <w:sz w:val="20"/>
          <w:szCs w:val="20"/>
          <w:shd w:val="clear" w:color="auto" w:fill="FFFFFF"/>
        </w:rPr>
        <w:t>os riscos relacionados à hérnia encarcerada são graves, podendo provocar danos permanentes na região abdominal e, inclusive, o óbito do paciente se a situação evoluir para uma hérnia encarcerada sem um atendimento médico emergencial especializado.</w:t>
      </w:r>
      <w:r w:rsidRPr="002D249E">
        <w:rPr>
          <w:color w:val="000000"/>
          <w:sz w:val="20"/>
          <w:szCs w:val="20"/>
          <w:shd w:val="clear" w:color="auto" w:fill="FFFFFF"/>
        </w:rPr>
        <w:fldChar w:fldCharType="end"/>
      </w:r>
    </w:p>
    <w:p w:rsidR="004955BD" w:rsidRPr="002D249E" w:rsidRDefault="004955BD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</w:p>
    <w:p w:rsidR="004955BD" w:rsidRPr="002D249E" w:rsidRDefault="004955BD" w:rsidP="002D249E">
      <w:pPr>
        <w:spacing w:before="4" w:after="4"/>
        <w:jc w:val="both"/>
        <w:rPr>
          <w:b/>
          <w:sz w:val="20"/>
          <w:szCs w:val="20"/>
        </w:rPr>
      </w:pPr>
      <w:bookmarkStart w:id="5" w:name="OLE_LINK2"/>
      <w:r w:rsidRPr="002D249E">
        <w:rPr>
          <w:b/>
          <w:sz w:val="20"/>
          <w:szCs w:val="20"/>
        </w:rPr>
        <w:t>RISCOS E COMPLICAÇÕES</w:t>
      </w:r>
      <w:bookmarkEnd w:id="5"/>
    </w:p>
    <w:p w:rsidR="004955BD" w:rsidRPr="002D249E" w:rsidRDefault="004955BD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  <w:r w:rsidRPr="002D249E">
        <w:rPr>
          <w:color w:val="000000"/>
          <w:sz w:val="20"/>
          <w:szCs w:val="20"/>
          <w:shd w:val="clear" w:color="auto" w:fill="FFFFFF"/>
        </w:rPr>
        <w:t xml:space="preserve">Declaro estar ciente que consistem em possíveis riscos e/ou complicações do referido procedimento: </w:t>
      </w:r>
      <w:r w:rsidRPr="002D249E">
        <w:rPr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lém dos efeitos da anestesia, sangramento, infecções, dentre outras complicações mais raras e complexas."/>
            </w:textInput>
          </w:ffData>
        </w:fldChar>
      </w:r>
      <w:r w:rsidRPr="002D249E">
        <w:rPr>
          <w:color w:val="000000"/>
          <w:sz w:val="20"/>
          <w:szCs w:val="20"/>
        </w:rPr>
        <w:instrText>FORMTEXT</w:instrText>
      </w:r>
      <w:r w:rsidRPr="002D249E">
        <w:rPr>
          <w:color w:val="000000"/>
          <w:sz w:val="20"/>
          <w:szCs w:val="20"/>
        </w:rPr>
      </w:r>
      <w:r w:rsidRPr="002D249E">
        <w:rPr>
          <w:color w:val="000000"/>
          <w:sz w:val="20"/>
          <w:szCs w:val="20"/>
        </w:rPr>
        <w:fldChar w:fldCharType="separate"/>
      </w:r>
      <w:r w:rsidRPr="002D249E">
        <w:rPr>
          <w:noProof/>
          <w:color w:val="000000"/>
          <w:sz w:val="20"/>
          <w:szCs w:val="20"/>
        </w:rPr>
        <w:t>além dos efeitos da anestesia, sangramento, infecções, dentre outras complicações mais raras e complexas.</w:t>
      </w:r>
      <w:r w:rsidRPr="002D249E">
        <w:rPr>
          <w:color w:val="000000"/>
          <w:sz w:val="20"/>
          <w:szCs w:val="20"/>
        </w:rPr>
        <w:fldChar w:fldCharType="end"/>
      </w:r>
    </w:p>
    <w:p w:rsidR="004955BD" w:rsidRPr="002D249E" w:rsidRDefault="004955BD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</w:p>
    <w:p w:rsidR="004955BD" w:rsidRPr="002D249E" w:rsidRDefault="004955BD" w:rsidP="002D249E">
      <w:pPr>
        <w:spacing w:before="4" w:after="4"/>
        <w:jc w:val="both"/>
        <w:rPr>
          <w:i/>
          <w:color w:val="FF0000"/>
          <w:sz w:val="20"/>
          <w:szCs w:val="20"/>
          <w:shd w:val="clear" w:color="auto" w:fill="FFFFFF"/>
        </w:rPr>
      </w:pPr>
      <w:r w:rsidRPr="002D249E">
        <w:rPr>
          <w:sz w:val="20"/>
          <w:szCs w:val="20"/>
          <w:shd w:val="clear" w:color="auto" w:fill="FFFFFF"/>
        </w:rPr>
        <w:t>Fui informado (a) que a longo prazo pode ocorrer</w:t>
      </w:r>
      <w:r w:rsidRPr="002D249E">
        <w:rPr>
          <w:color w:val="FF0000"/>
          <w:sz w:val="20"/>
          <w:szCs w:val="20"/>
          <w:shd w:val="clear" w:color="auto" w:fill="FFFFFF"/>
        </w:rPr>
        <w:t xml:space="preserve"> </w:t>
      </w:r>
      <w:bookmarkStart w:id="6" w:name="Texto6"/>
      <w:r w:rsidRPr="002D249E">
        <w:rPr>
          <w:sz w:val="20"/>
          <w:szCs w:val="20"/>
        </w:rPr>
        <w:fldChar w:fldCharType="begin">
          <w:ffData>
            <w:name w:val="Texto6"/>
            <w:enabled/>
            <w:calcOnExit w:val="0"/>
            <w:textInput>
              <w:default w:val="recidiva da hérnia;"/>
            </w:textInput>
          </w:ffData>
        </w:fldChar>
      </w:r>
      <w:r w:rsidRPr="002D249E">
        <w:rPr>
          <w:color w:val="000000"/>
          <w:sz w:val="20"/>
          <w:szCs w:val="20"/>
          <w:shd w:val="clear" w:color="auto" w:fill="FFFFFF"/>
        </w:rPr>
        <w:instrText>FORMTEXT</w:instrText>
      </w:r>
      <w:r w:rsidRPr="002D249E">
        <w:rPr>
          <w:sz w:val="20"/>
          <w:szCs w:val="20"/>
        </w:rPr>
      </w:r>
      <w:r w:rsidRPr="002D249E">
        <w:rPr>
          <w:sz w:val="20"/>
          <w:szCs w:val="20"/>
        </w:rPr>
        <w:fldChar w:fldCharType="separate"/>
      </w:r>
      <w:r w:rsidRPr="002D249E">
        <w:rPr>
          <w:noProof/>
          <w:sz w:val="20"/>
          <w:szCs w:val="20"/>
        </w:rPr>
        <w:t>recidiva da hérnia;</w:t>
      </w:r>
      <w:r w:rsidRPr="002D249E">
        <w:rPr>
          <w:sz w:val="20"/>
          <w:szCs w:val="20"/>
        </w:rPr>
        <w:fldChar w:fldCharType="end"/>
      </w:r>
      <w:bookmarkEnd w:id="6"/>
      <w:r w:rsidRPr="002D249E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</w:p>
    <w:p w:rsidR="004955BD" w:rsidRPr="002D249E" w:rsidRDefault="004955BD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  <w:r w:rsidRPr="002D249E">
        <w:rPr>
          <w:color w:val="000000"/>
          <w:sz w:val="20"/>
          <w:szCs w:val="20"/>
          <w:shd w:val="clear" w:color="auto" w:fill="FFFFFF"/>
        </w:rPr>
        <w:t>Estou ciente que este termo pode não incluir todos os riscos conhecidos ou possíveis de acontecer nesta cirurgia, mas é a lista mais comum e severa.</w:t>
      </w:r>
    </w:p>
    <w:p w:rsidR="004955BD" w:rsidRPr="002D249E" w:rsidRDefault="004955BD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</w:p>
    <w:p w:rsidR="004955BD" w:rsidRPr="002D249E" w:rsidRDefault="004955BD" w:rsidP="002D249E">
      <w:pPr>
        <w:spacing w:before="4" w:after="4"/>
        <w:jc w:val="both"/>
        <w:rPr>
          <w:b/>
          <w:sz w:val="20"/>
          <w:szCs w:val="20"/>
        </w:rPr>
      </w:pPr>
      <w:r w:rsidRPr="002D249E">
        <w:rPr>
          <w:b/>
          <w:sz w:val="20"/>
          <w:szCs w:val="20"/>
        </w:rPr>
        <w:t>CUIDADOS APÓS PROCEDIMENTO</w:t>
      </w:r>
    </w:p>
    <w:p w:rsidR="004955BD" w:rsidRPr="002D249E" w:rsidRDefault="002D249E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  <w:bookmarkStart w:id="7" w:name="OLE_LINK7"/>
      <w:r w:rsidRPr="002D249E">
        <w:rPr>
          <w:color w:val="000000"/>
          <w:sz w:val="20"/>
          <w:szCs w:val="20"/>
          <w:shd w:val="clear" w:color="auto" w:fill="FFFFFF"/>
        </w:rPr>
        <w:t xml:space="preserve">Declaro que fui orientado (a) e entendi que preciso tomar os seguintes cuidados no pós-operatório: </w:t>
      </w:r>
      <w:bookmarkStart w:id="8" w:name="Texto1"/>
      <w:r w:rsidRPr="002D249E">
        <w:rPr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default w:val="repouso relativo; não realizar exercícios exagerados; carregar peso nas primeiras semanas após a cirurgia"/>
            </w:textInput>
          </w:ffData>
        </w:fldChar>
      </w:r>
      <w:r w:rsidRPr="002D249E">
        <w:rPr>
          <w:color w:val="000000"/>
          <w:sz w:val="20"/>
          <w:szCs w:val="20"/>
          <w:shd w:val="clear" w:color="auto" w:fill="FFFFFF"/>
        </w:rPr>
        <w:instrText>FORMTEXT</w:instrText>
      </w:r>
      <w:r w:rsidRPr="002D249E">
        <w:rPr>
          <w:sz w:val="20"/>
          <w:szCs w:val="20"/>
        </w:rPr>
      </w:r>
      <w:r w:rsidRPr="002D249E">
        <w:rPr>
          <w:sz w:val="20"/>
          <w:szCs w:val="20"/>
        </w:rPr>
        <w:fldChar w:fldCharType="separate"/>
      </w:r>
      <w:r w:rsidRPr="002D249E">
        <w:rPr>
          <w:noProof/>
          <w:sz w:val="20"/>
          <w:szCs w:val="20"/>
        </w:rPr>
        <w:t>repouso relativo; não realizar exercícios exagerados; carregar peso nas primeiras semanas após a cirurgia</w:t>
      </w:r>
      <w:r w:rsidRPr="002D249E">
        <w:rPr>
          <w:sz w:val="20"/>
          <w:szCs w:val="20"/>
        </w:rPr>
        <w:fldChar w:fldCharType="end"/>
      </w:r>
      <w:bookmarkEnd w:id="8"/>
      <w:r w:rsidRPr="002D249E">
        <w:rPr>
          <w:color w:val="000000"/>
          <w:sz w:val="20"/>
          <w:szCs w:val="20"/>
          <w:shd w:val="clear" w:color="auto" w:fill="FFFFFF"/>
        </w:rPr>
        <w:t xml:space="preserve"> e que a inobservância dos mesmos poderá prejudicar minha recuperação, comprometer o resultado esperado e acarretar complicações.</w:t>
      </w:r>
      <w:bookmarkEnd w:id="7"/>
    </w:p>
    <w:p w:rsidR="002D249E" w:rsidRPr="002D249E" w:rsidRDefault="002D249E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</w:p>
    <w:p w:rsidR="002D249E" w:rsidRPr="002D249E" w:rsidRDefault="002D249E" w:rsidP="002D249E">
      <w:pPr>
        <w:spacing w:before="4" w:after="4"/>
        <w:jc w:val="both"/>
        <w:rPr>
          <w:b/>
          <w:sz w:val="20"/>
          <w:szCs w:val="20"/>
        </w:rPr>
      </w:pPr>
      <w:bookmarkStart w:id="9" w:name="OLE_LINK8"/>
      <w:r w:rsidRPr="002D249E">
        <w:rPr>
          <w:b/>
          <w:sz w:val="20"/>
          <w:szCs w:val="20"/>
        </w:rPr>
        <w:lastRenderedPageBreak/>
        <w:t>DÚVIDAS LEVANTADAS PELO PACIENTE</w:t>
      </w:r>
      <w:bookmarkEnd w:id="9"/>
    </w:p>
    <w:p w:rsidR="002D249E" w:rsidRPr="002D249E" w:rsidRDefault="002D249E" w:rsidP="002D249E">
      <w:pPr>
        <w:pStyle w:val="NormalWeb"/>
        <w:spacing w:before="4" w:after="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Confirmo que recebi com antecedência as explicações sobre o procedimento acima e esse termo de consentimento e que foi-me dada a oportunidade de esclarecer todas as minhas dúvidas. Declaro que li o termo, analisei-o e dialoguei com minha família sobre o procedimento em questão optando por realizá-lo. </w:t>
      </w:r>
    </w:p>
    <w:p w:rsidR="002D249E" w:rsidRDefault="002D249E" w:rsidP="002D249E">
      <w:pPr>
        <w:pStyle w:val="NormalWeb"/>
        <w:spacing w:before="4" w:after="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Estou ciente ainda que a qualquer momento tenho liberdade e autonomia para desistir do referido procedimento, sem que isso me cause nenhum constrangimento, </w:t>
      </w:r>
      <w:r w:rsidRPr="002D249E">
        <w:rPr>
          <w:rFonts w:ascii="Arial" w:hAnsi="Arial" w:cs="Arial"/>
          <w:sz w:val="20"/>
          <w:szCs w:val="20"/>
        </w:rPr>
        <w:t>penalização ou prejuízo ao meu cuidado</w:t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2D249E" w:rsidRDefault="002D249E" w:rsidP="002D249E">
      <w:pPr>
        <w:pStyle w:val="NormalWeb"/>
        <w:spacing w:before="4" w:after="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D249E" w:rsidRPr="002D249E" w:rsidRDefault="002D249E" w:rsidP="002D249E">
      <w:pPr>
        <w:pStyle w:val="NormalWeb"/>
        <w:spacing w:before="4" w:after="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D249E" w:rsidRPr="002D249E" w:rsidRDefault="002D249E" w:rsidP="002D249E">
      <w:pPr>
        <w:pStyle w:val="NormalWeb"/>
        <w:spacing w:before="4" w:after="4"/>
        <w:jc w:val="both"/>
        <w:rPr>
          <w:rFonts w:ascii="Arial" w:hAnsi="Arial" w:cs="Arial"/>
          <w:sz w:val="20"/>
          <w:szCs w:val="20"/>
        </w:rPr>
      </w:pPr>
      <w:r w:rsidRPr="002D249E">
        <w:rPr>
          <w:rFonts w:ascii="Arial" w:hAnsi="Arial" w:cs="Arial"/>
          <w:sz w:val="20"/>
          <w:szCs w:val="20"/>
        </w:rPr>
        <w:t>__________________________________________</w:t>
      </w:r>
    </w:p>
    <w:p w:rsidR="002D249E" w:rsidRPr="002D249E" w:rsidRDefault="002D249E" w:rsidP="002D249E">
      <w:pPr>
        <w:pStyle w:val="NormalWeb"/>
        <w:spacing w:before="4" w:after="4"/>
        <w:jc w:val="both"/>
        <w:rPr>
          <w:rFonts w:ascii="Arial" w:hAnsi="Arial" w:cs="Arial"/>
          <w:sz w:val="20"/>
          <w:szCs w:val="20"/>
        </w:rPr>
      </w:pPr>
      <w:r w:rsidRPr="002D249E">
        <w:rPr>
          <w:rFonts w:ascii="Arial" w:hAnsi="Arial" w:cs="Arial"/>
          <w:sz w:val="20"/>
          <w:szCs w:val="20"/>
        </w:rPr>
        <w:t>Assinatura do Paciente</w:t>
      </w:r>
    </w:p>
    <w:p w:rsidR="002D249E" w:rsidRPr="002D249E" w:rsidRDefault="002D249E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</w:p>
    <w:p w:rsidR="002D249E" w:rsidRPr="002D249E" w:rsidRDefault="002D249E" w:rsidP="002D249E">
      <w:pPr>
        <w:spacing w:before="4" w:after="4"/>
        <w:jc w:val="both"/>
        <w:rPr>
          <w:b/>
          <w:sz w:val="20"/>
          <w:szCs w:val="20"/>
        </w:rPr>
      </w:pPr>
      <w:r w:rsidRPr="002D249E">
        <w:rPr>
          <w:b/>
          <w:sz w:val="20"/>
          <w:szCs w:val="20"/>
        </w:rPr>
        <w:t>DECLARAÇÃO DO MÉDICO ASSISTENCIAL</w:t>
      </w:r>
    </w:p>
    <w:p w:rsidR="002D249E" w:rsidRPr="002D249E" w:rsidRDefault="002D249E" w:rsidP="002D249E">
      <w:pPr>
        <w:pStyle w:val="NormalWeb"/>
        <w:spacing w:before="4" w:after="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10" w:name="OLE_LINK11"/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Eu, Dr.(a.) </w:t>
      </w:r>
      <w:r w:rsidR="0047670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</w:textInput>
          </w:ffData>
        </w:fldChar>
      </w:r>
      <w:r w:rsidR="0047670A">
        <w:rPr>
          <w:rFonts w:ascii="Arial" w:hAnsi="Arial" w:cs="Arial"/>
          <w:sz w:val="20"/>
          <w:szCs w:val="20"/>
        </w:rPr>
        <w:instrText xml:space="preserve"> FORMTEXT </w:instrText>
      </w:r>
      <w:r w:rsidR="0047670A">
        <w:rPr>
          <w:rFonts w:ascii="Arial" w:hAnsi="Arial" w:cs="Arial"/>
          <w:sz w:val="20"/>
          <w:szCs w:val="20"/>
        </w:rPr>
      </w:r>
      <w:r w:rsidR="0047670A">
        <w:rPr>
          <w:rFonts w:ascii="Arial" w:hAnsi="Arial" w:cs="Arial"/>
          <w:sz w:val="20"/>
          <w:szCs w:val="20"/>
        </w:rPr>
        <w:fldChar w:fldCharType="separate"/>
      </w:r>
      <w:r w:rsidR="0047670A">
        <w:rPr>
          <w:rFonts w:ascii="Arial" w:hAnsi="Arial" w:cs="Arial"/>
          <w:noProof/>
          <w:sz w:val="20"/>
          <w:szCs w:val="20"/>
        </w:rPr>
        <w:t>__________________________________</w:t>
      </w:r>
      <w:r w:rsidR="0047670A">
        <w:rPr>
          <w:rFonts w:ascii="Arial" w:hAnsi="Arial" w:cs="Arial"/>
          <w:sz w:val="20"/>
          <w:szCs w:val="20"/>
        </w:rPr>
        <w:fldChar w:fldCharType="end"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portador (a) do CRM-ES </w:t>
      </w:r>
      <w:r w:rsidR="0047670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"/>
            </w:textInput>
          </w:ffData>
        </w:fldChar>
      </w:r>
      <w:r w:rsidR="0047670A">
        <w:rPr>
          <w:rFonts w:ascii="Arial" w:hAnsi="Arial" w:cs="Arial"/>
          <w:sz w:val="20"/>
          <w:szCs w:val="20"/>
        </w:rPr>
        <w:instrText xml:space="preserve"> FORMTEXT </w:instrText>
      </w:r>
      <w:r w:rsidR="0047670A">
        <w:rPr>
          <w:rFonts w:ascii="Arial" w:hAnsi="Arial" w:cs="Arial"/>
          <w:sz w:val="20"/>
          <w:szCs w:val="20"/>
        </w:rPr>
      </w:r>
      <w:r w:rsidR="0047670A">
        <w:rPr>
          <w:rFonts w:ascii="Arial" w:hAnsi="Arial" w:cs="Arial"/>
          <w:sz w:val="20"/>
          <w:szCs w:val="20"/>
        </w:rPr>
        <w:fldChar w:fldCharType="separate"/>
      </w:r>
      <w:r w:rsidR="0047670A">
        <w:rPr>
          <w:rFonts w:ascii="Arial" w:hAnsi="Arial" w:cs="Arial"/>
          <w:noProof/>
          <w:sz w:val="20"/>
          <w:szCs w:val="20"/>
        </w:rPr>
        <w:t>_____________</w:t>
      </w:r>
      <w:r w:rsidR="0047670A">
        <w:rPr>
          <w:rFonts w:ascii="Arial" w:hAnsi="Arial" w:cs="Arial"/>
          <w:sz w:val="20"/>
          <w:szCs w:val="20"/>
        </w:rPr>
        <w:fldChar w:fldCharType="end"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declaro que dei todas as informações referentes ao quadro clínico, ao procedimento proposto, assim como suas implicações e possíveis complicações e as alternativas terapêuticas disponíveis ao (à) referido (a) paciente e/ou seu responsável, esclarecendo todas as suas dúvidas. </w:t>
      </w:r>
    </w:p>
    <w:p w:rsidR="002D249E" w:rsidRPr="002D249E" w:rsidRDefault="002D249E" w:rsidP="002D249E">
      <w:pPr>
        <w:pStyle w:val="NormalWeb"/>
        <w:spacing w:before="4" w:after="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Por ser verdade assino o presente. </w:t>
      </w:r>
    </w:p>
    <w:p w:rsidR="002D249E" w:rsidRDefault="002D249E" w:rsidP="002D249E">
      <w:pPr>
        <w:pStyle w:val="NormalWeb"/>
        <w:spacing w:before="4" w:after="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D249E" w:rsidRDefault="002D249E" w:rsidP="002D249E">
      <w:pPr>
        <w:pStyle w:val="NormalWeb"/>
        <w:spacing w:before="4" w:after="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D249E" w:rsidRPr="002D249E" w:rsidRDefault="002D249E" w:rsidP="002D249E">
      <w:pPr>
        <w:pStyle w:val="NormalWeb"/>
        <w:spacing w:before="4" w:after="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D249E" w:rsidRPr="002D249E" w:rsidRDefault="002D249E" w:rsidP="002D249E">
      <w:pPr>
        <w:pStyle w:val="NormalWeb"/>
        <w:spacing w:before="4" w:after="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  <w:t>___________________________</w:t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</w: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  <w:t>_______________</w:t>
      </w:r>
    </w:p>
    <w:p w:rsidR="002D249E" w:rsidRPr="002D249E" w:rsidRDefault="002D249E" w:rsidP="002D249E">
      <w:pPr>
        <w:pStyle w:val="NormalWeb"/>
        <w:spacing w:before="4" w:after="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249E">
        <w:rPr>
          <w:rFonts w:ascii="Arial" w:hAnsi="Arial" w:cs="Arial"/>
          <w:color w:val="000000"/>
          <w:sz w:val="20"/>
          <w:szCs w:val="20"/>
          <w:shd w:val="clear" w:color="auto" w:fill="FFFFFF"/>
        </w:rPr>
        <w:t>Assinatura do Médico</w:t>
      </w:r>
      <w:bookmarkEnd w:id="10"/>
    </w:p>
    <w:p w:rsidR="002D249E" w:rsidRDefault="002D249E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</w:p>
    <w:p w:rsidR="002D249E" w:rsidRDefault="002D249E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</w:p>
    <w:p w:rsidR="002D249E" w:rsidRDefault="002D249E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</w:p>
    <w:p w:rsidR="002D249E" w:rsidRPr="002D249E" w:rsidRDefault="002D249E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1"/>
        <w:gridCol w:w="369"/>
        <w:gridCol w:w="4906"/>
      </w:tblGrid>
      <w:tr w:rsidR="002D249E" w:rsidRPr="002D249E" w:rsidTr="002D249E">
        <w:trPr>
          <w:trHeight w:val="198"/>
        </w:trPr>
        <w:tc>
          <w:tcPr>
            <w:tcW w:w="4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249E" w:rsidRPr="002D249E" w:rsidRDefault="002D249E" w:rsidP="0047670A">
            <w:pPr>
              <w:spacing w:before="4" w:after="4"/>
              <w:jc w:val="center"/>
              <w:rPr>
                <w:sz w:val="20"/>
                <w:szCs w:val="20"/>
              </w:rPr>
            </w:pPr>
            <w:bookmarkStart w:id="11" w:name="OLE_LINK12"/>
            <w:r w:rsidRPr="002D249E">
              <w:rPr>
                <w:sz w:val="20"/>
                <w:szCs w:val="20"/>
              </w:rPr>
              <w:t>Assinatura Testemunha 1</w:t>
            </w:r>
          </w:p>
          <w:p w:rsidR="002D249E" w:rsidRPr="002D249E" w:rsidRDefault="002D249E" w:rsidP="002D249E">
            <w:pPr>
              <w:spacing w:before="4" w:after="4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D249E">
              <w:rPr>
                <w:sz w:val="20"/>
                <w:szCs w:val="20"/>
              </w:rPr>
              <w:t xml:space="preserve">Nome: </w:t>
            </w:r>
            <w:r w:rsidR="0047670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"/>
                  </w:textInput>
                </w:ffData>
              </w:fldChar>
            </w:r>
            <w:r w:rsidR="0047670A">
              <w:rPr>
                <w:sz w:val="20"/>
                <w:szCs w:val="20"/>
              </w:rPr>
              <w:instrText xml:space="preserve"> FORMTEXT </w:instrText>
            </w:r>
            <w:r w:rsidR="0047670A">
              <w:rPr>
                <w:sz w:val="20"/>
                <w:szCs w:val="20"/>
              </w:rPr>
            </w:r>
            <w:r w:rsidR="0047670A">
              <w:rPr>
                <w:sz w:val="20"/>
                <w:szCs w:val="20"/>
              </w:rPr>
              <w:fldChar w:fldCharType="separate"/>
            </w:r>
            <w:r w:rsidR="0047670A">
              <w:rPr>
                <w:noProof/>
                <w:sz w:val="20"/>
                <w:szCs w:val="20"/>
              </w:rPr>
              <w:t>______________________________________</w:t>
            </w:r>
            <w:r w:rsidR="0047670A">
              <w:rPr>
                <w:sz w:val="20"/>
                <w:szCs w:val="20"/>
              </w:rPr>
              <w:fldChar w:fldCharType="end"/>
            </w:r>
            <w:r w:rsidRPr="002D249E">
              <w:rPr>
                <w:color w:val="000000"/>
                <w:sz w:val="20"/>
                <w:szCs w:val="20"/>
                <w:shd w:val="clear" w:color="auto" w:fill="FFFFFF"/>
              </w:rPr>
              <w:t xml:space="preserve">    </w:t>
            </w:r>
          </w:p>
          <w:p w:rsidR="002D249E" w:rsidRPr="002D249E" w:rsidRDefault="002D249E" w:rsidP="002D249E">
            <w:pPr>
              <w:spacing w:before="4" w:after="4"/>
              <w:jc w:val="both"/>
              <w:rPr>
                <w:sz w:val="20"/>
                <w:szCs w:val="20"/>
              </w:rPr>
            </w:pPr>
            <w:r w:rsidRPr="002D249E">
              <w:rPr>
                <w:sz w:val="20"/>
                <w:szCs w:val="20"/>
              </w:rPr>
              <w:t xml:space="preserve">Documento: </w:t>
            </w:r>
            <w:r w:rsidR="0047670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"/>
                  </w:textInput>
                </w:ffData>
              </w:fldChar>
            </w:r>
            <w:r w:rsidR="0047670A">
              <w:rPr>
                <w:sz w:val="20"/>
                <w:szCs w:val="20"/>
              </w:rPr>
              <w:instrText xml:space="preserve"> FORMTEXT </w:instrText>
            </w:r>
            <w:r w:rsidR="0047670A">
              <w:rPr>
                <w:sz w:val="20"/>
                <w:szCs w:val="20"/>
              </w:rPr>
            </w:r>
            <w:r w:rsidR="0047670A">
              <w:rPr>
                <w:sz w:val="20"/>
                <w:szCs w:val="20"/>
              </w:rPr>
              <w:fldChar w:fldCharType="separate"/>
            </w:r>
            <w:r w:rsidR="0047670A">
              <w:rPr>
                <w:noProof/>
                <w:sz w:val="20"/>
                <w:szCs w:val="20"/>
              </w:rPr>
              <w:t>______________________________________</w:t>
            </w:r>
            <w:r w:rsidR="0047670A">
              <w:rPr>
                <w:sz w:val="20"/>
                <w:szCs w:val="20"/>
              </w:rPr>
              <w:fldChar w:fldCharType="end"/>
            </w:r>
            <w:r w:rsidRPr="002D249E">
              <w:rPr>
                <w:color w:val="000000"/>
                <w:sz w:val="20"/>
                <w:szCs w:val="20"/>
                <w:shd w:val="clear" w:color="auto" w:fill="FFFFFF"/>
              </w:rPr>
              <w:t xml:space="preserve">          </w:t>
            </w:r>
          </w:p>
          <w:p w:rsidR="002D249E" w:rsidRPr="002D249E" w:rsidRDefault="002D249E" w:rsidP="002D249E">
            <w:pPr>
              <w:spacing w:before="4" w:after="4"/>
              <w:jc w:val="both"/>
              <w:rPr>
                <w:sz w:val="20"/>
                <w:szCs w:val="20"/>
              </w:rPr>
            </w:pPr>
            <w:r w:rsidRPr="002D249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2D249E" w:rsidRPr="002D249E" w:rsidRDefault="002D249E" w:rsidP="002D249E">
            <w:pPr>
              <w:spacing w:before="4" w:after="4"/>
              <w:jc w:val="both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249E" w:rsidRPr="002D249E" w:rsidRDefault="002D249E" w:rsidP="0047670A">
            <w:pPr>
              <w:spacing w:before="4" w:after="4"/>
              <w:jc w:val="center"/>
              <w:rPr>
                <w:sz w:val="20"/>
                <w:szCs w:val="20"/>
              </w:rPr>
            </w:pPr>
            <w:r w:rsidRPr="002D249E">
              <w:rPr>
                <w:sz w:val="20"/>
                <w:szCs w:val="20"/>
              </w:rPr>
              <w:t>Assinatura Testemunha 2</w:t>
            </w:r>
          </w:p>
          <w:p w:rsidR="002D249E" w:rsidRPr="002D249E" w:rsidRDefault="002D249E" w:rsidP="002D249E">
            <w:pPr>
              <w:spacing w:before="4" w:after="4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D249E">
              <w:rPr>
                <w:sz w:val="20"/>
                <w:szCs w:val="20"/>
              </w:rPr>
              <w:t xml:space="preserve">Nome: </w:t>
            </w:r>
            <w:r w:rsidR="0047670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"/>
                  </w:textInput>
                </w:ffData>
              </w:fldChar>
            </w:r>
            <w:r w:rsidR="0047670A">
              <w:rPr>
                <w:sz w:val="20"/>
                <w:szCs w:val="20"/>
              </w:rPr>
              <w:instrText xml:space="preserve"> FORMTEXT </w:instrText>
            </w:r>
            <w:r w:rsidR="0047670A">
              <w:rPr>
                <w:sz w:val="20"/>
                <w:szCs w:val="20"/>
              </w:rPr>
            </w:r>
            <w:r w:rsidR="0047670A">
              <w:rPr>
                <w:sz w:val="20"/>
                <w:szCs w:val="20"/>
              </w:rPr>
              <w:fldChar w:fldCharType="separate"/>
            </w:r>
            <w:r w:rsidR="0047670A">
              <w:rPr>
                <w:noProof/>
                <w:sz w:val="20"/>
                <w:szCs w:val="20"/>
              </w:rPr>
              <w:t>______________________________________</w:t>
            </w:r>
            <w:r w:rsidR="0047670A">
              <w:rPr>
                <w:sz w:val="20"/>
                <w:szCs w:val="20"/>
              </w:rPr>
              <w:fldChar w:fldCharType="end"/>
            </w:r>
            <w:r w:rsidRPr="002D249E">
              <w:rPr>
                <w:color w:val="000000"/>
                <w:sz w:val="20"/>
                <w:szCs w:val="20"/>
                <w:shd w:val="clear" w:color="auto" w:fill="FFFFFF"/>
              </w:rPr>
              <w:t xml:space="preserve">     </w:t>
            </w:r>
          </w:p>
          <w:p w:rsidR="002D249E" w:rsidRPr="002D249E" w:rsidRDefault="002D249E" w:rsidP="002D249E">
            <w:pPr>
              <w:spacing w:before="4" w:after="4"/>
              <w:jc w:val="both"/>
              <w:rPr>
                <w:sz w:val="20"/>
                <w:szCs w:val="20"/>
              </w:rPr>
            </w:pPr>
            <w:r w:rsidRPr="002D249E">
              <w:rPr>
                <w:sz w:val="20"/>
                <w:szCs w:val="20"/>
              </w:rPr>
              <w:t xml:space="preserve">Documento: </w:t>
            </w:r>
            <w:r w:rsidR="0047670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"/>
                  </w:textInput>
                </w:ffData>
              </w:fldChar>
            </w:r>
            <w:r w:rsidR="0047670A">
              <w:rPr>
                <w:sz w:val="20"/>
                <w:szCs w:val="20"/>
              </w:rPr>
              <w:instrText xml:space="preserve"> FORMTEXT </w:instrText>
            </w:r>
            <w:r w:rsidR="0047670A">
              <w:rPr>
                <w:sz w:val="20"/>
                <w:szCs w:val="20"/>
              </w:rPr>
            </w:r>
            <w:r w:rsidR="0047670A">
              <w:rPr>
                <w:sz w:val="20"/>
                <w:szCs w:val="20"/>
              </w:rPr>
              <w:fldChar w:fldCharType="separate"/>
            </w:r>
            <w:r w:rsidR="0047670A">
              <w:rPr>
                <w:noProof/>
                <w:sz w:val="20"/>
                <w:szCs w:val="20"/>
              </w:rPr>
              <w:t>______________________________________</w:t>
            </w:r>
            <w:r w:rsidR="0047670A">
              <w:rPr>
                <w:sz w:val="20"/>
                <w:szCs w:val="20"/>
              </w:rPr>
              <w:fldChar w:fldCharType="end"/>
            </w:r>
            <w:r w:rsidRPr="002D249E">
              <w:rPr>
                <w:color w:val="000000"/>
                <w:sz w:val="20"/>
                <w:szCs w:val="20"/>
                <w:shd w:val="clear" w:color="auto" w:fill="FFFFFF"/>
              </w:rPr>
              <w:t xml:space="preserve">          </w:t>
            </w:r>
          </w:p>
          <w:p w:rsidR="002D249E" w:rsidRPr="002D249E" w:rsidRDefault="002D249E" w:rsidP="002D249E">
            <w:pPr>
              <w:spacing w:before="4" w:after="4"/>
              <w:jc w:val="both"/>
              <w:rPr>
                <w:sz w:val="20"/>
                <w:szCs w:val="20"/>
              </w:rPr>
            </w:pPr>
            <w:r w:rsidRPr="002D249E">
              <w:rPr>
                <w:color w:val="000000"/>
                <w:sz w:val="20"/>
                <w:szCs w:val="20"/>
                <w:shd w:val="clear" w:color="auto" w:fill="FFFFFF"/>
              </w:rPr>
              <w:t xml:space="preserve">   </w:t>
            </w:r>
          </w:p>
        </w:tc>
      </w:tr>
    </w:tbl>
    <w:p w:rsidR="002D249E" w:rsidRPr="002D249E" w:rsidRDefault="002D249E" w:rsidP="0047670A">
      <w:pPr>
        <w:spacing w:before="4" w:after="4"/>
        <w:ind w:left="-284"/>
        <w:jc w:val="right"/>
        <w:rPr>
          <w:b/>
          <w:sz w:val="20"/>
          <w:szCs w:val="20"/>
        </w:rPr>
      </w:pPr>
      <w:r w:rsidRPr="002D249E">
        <w:rPr>
          <w:color w:val="000000"/>
          <w:sz w:val="20"/>
          <w:szCs w:val="20"/>
        </w:rPr>
        <w:t xml:space="preserve">    Cachoeiro de Itapemirim, </w:t>
      </w:r>
      <w:r w:rsidRPr="002D249E">
        <w:rPr>
          <w:sz w:val="20"/>
          <w:szCs w:val="20"/>
        </w:rPr>
        <w:fldChar w:fldCharType="begin"/>
      </w:r>
      <w:r w:rsidRPr="002D249E">
        <w:rPr>
          <w:sz w:val="20"/>
          <w:szCs w:val="20"/>
        </w:rPr>
        <w:instrText xml:space="preserve"> DATE  \@ "dddd, d' de 'MMMM' de 'yyyy"  \* MERGEFORMAT </w:instrText>
      </w:r>
      <w:r w:rsidRPr="002D249E">
        <w:rPr>
          <w:sz w:val="20"/>
          <w:szCs w:val="20"/>
        </w:rPr>
        <w:fldChar w:fldCharType="separate"/>
      </w:r>
      <w:r w:rsidR="0047670A">
        <w:rPr>
          <w:noProof/>
          <w:sz w:val="20"/>
          <w:szCs w:val="20"/>
        </w:rPr>
        <w:t>quarta-feira, 12 de agosto de 2026</w:t>
      </w:r>
      <w:r w:rsidRPr="002D249E">
        <w:rPr>
          <w:sz w:val="20"/>
          <w:szCs w:val="20"/>
        </w:rPr>
        <w:fldChar w:fldCharType="end"/>
      </w:r>
      <w:r w:rsidRPr="002D249E">
        <w:rPr>
          <w:sz w:val="20"/>
          <w:szCs w:val="20"/>
        </w:rPr>
        <w:t>.</w:t>
      </w:r>
      <w:bookmarkEnd w:id="11"/>
    </w:p>
    <w:p w:rsidR="002D249E" w:rsidRPr="002D249E" w:rsidRDefault="002D249E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</w:p>
    <w:p w:rsidR="002D249E" w:rsidRPr="002D249E" w:rsidRDefault="002D249E" w:rsidP="002D249E">
      <w:pPr>
        <w:spacing w:before="4" w:after="4"/>
        <w:jc w:val="both"/>
        <w:rPr>
          <w:color w:val="000000"/>
          <w:sz w:val="20"/>
          <w:szCs w:val="20"/>
          <w:shd w:val="clear" w:color="auto" w:fill="FFFFFF"/>
        </w:rPr>
      </w:pPr>
    </w:p>
    <w:p w:rsidR="002D249E" w:rsidRPr="002D249E" w:rsidRDefault="002D249E" w:rsidP="002D249E">
      <w:pPr>
        <w:spacing w:before="4" w:after="4"/>
        <w:jc w:val="both"/>
        <w:rPr>
          <w:b/>
          <w:sz w:val="20"/>
          <w:szCs w:val="20"/>
        </w:rPr>
      </w:pPr>
      <w:r w:rsidRPr="002D249E">
        <w:rPr>
          <w:b/>
          <w:sz w:val="20"/>
          <w:szCs w:val="20"/>
        </w:rPr>
        <w:t>LEGISLAÇÕES PERTINENTES</w:t>
      </w:r>
    </w:p>
    <w:p w:rsidR="002D249E" w:rsidRPr="002D249E" w:rsidRDefault="002D249E" w:rsidP="002D249E">
      <w:pPr>
        <w:spacing w:before="4" w:after="4"/>
        <w:ind w:hanging="180"/>
        <w:jc w:val="both"/>
        <w:rPr>
          <w:sz w:val="20"/>
          <w:szCs w:val="20"/>
        </w:rPr>
      </w:pPr>
      <w:r w:rsidRPr="002D249E">
        <w:rPr>
          <w:sz w:val="20"/>
          <w:szCs w:val="20"/>
        </w:rPr>
        <w:t xml:space="preserve">Esse documento foi elaborado de acordo com o disposto nas seguintes legislações: </w:t>
      </w:r>
    </w:p>
    <w:p w:rsidR="002D249E" w:rsidRPr="002D249E" w:rsidRDefault="002D249E" w:rsidP="00AB39E4">
      <w:pPr>
        <w:widowControl/>
        <w:numPr>
          <w:ilvl w:val="0"/>
          <w:numId w:val="20"/>
        </w:numPr>
        <w:tabs>
          <w:tab w:val="left" w:pos="180"/>
        </w:tabs>
        <w:autoSpaceDE/>
        <w:autoSpaceDN/>
        <w:spacing w:before="4" w:after="4"/>
        <w:ind w:left="714" w:hanging="357"/>
        <w:jc w:val="both"/>
        <w:rPr>
          <w:sz w:val="20"/>
          <w:szCs w:val="20"/>
        </w:rPr>
      </w:pPr>
      <w:r w:rsidRPr="002D249E">
        <w:rPr>
          <w:sz w:val="20"/>
          <w:szCs w:val="20"/>
        </w:rPr>
        <w:t>Processo de obtenção de consentimento livre e esclarecido na assistência médica. Recomendação do Conselho Federal de Medicina nº 1/2016.</w:t>
      </w:r>
    </w:p>
    <w:p w:rsidR="002D249E" w:rsidRPr="002D249E" w:rsidRDefault="002D249E" w:rsidP="00AB39E4">
      <w:pPr>
        <w:widowControl/>
        <w:numPr>
          <w:ilvl w:val="0"/>
          <w:numId w:val="20"/>
        </w:numPr>
        <w:tabs>
          <w:tab w:val="left" w:pos="180"/>
        </w:tabs>
        <w:autoSpaceDE/>
        <w:autoSpaceDN/>
        <w:spacing w:before="4" w:after="4"/>
        <w:ind w:left="714" w:hanging="357"/>
        <w:jc w:val="both"/>
        <w:rPr>
          <w:sz w:val="20"/>
          <w:szCs w:val="20"/>
        </w:rPr>
      </w:pPr>
      <w:r w:rsidRPr="002D249E">
        <w:rPr>
          <w:sz w:val="20"/>
          <w:szCs w:val="20"/>
        </w:rPr>
        <w:t>Lei 8.078/90 - Código de Defesa do Consumidor: Artigos nº 9 e nº 54.</w:t>
      </w:r>
    </w:p>
    <w:p w:rsidR="002D249E" w:rsidRPr="002D249E" w:rsidRDefault="002D249E" w:rsidP="00AB39E4">
      <w:pPr>
        <w:widowControl/>
        <w:numPr>
          <w:ilvl w:val="0"/>
          <w:numId w:val="20"/>
        </w:numPr>
        <w:tabs>
          <w:tab w:val="left" w:pos="180"/>
        </w:tabs>
        <w:autoSpaceDE/>
        <w:autoSpaceDN/>
        <w:spacing w:before="4" w:after="4"/>
        <w:ind w:left="714" w:hanging="357"/>
        <w:jc w:val="both"/>
        <w:rPr>
          <w:sz w:val="20"/>
          <w:szCs w:val="20"/>
        </w:rPr>
      </w:pPr>
      <w:bookmarkStart w:id="12" w:name="OLE_LINK3"/>
      <w:r w:rsidRPr="002D249E">
        <w:rPr>
          <w:sz w:val="20"/>
          <w:szCs w:val="20"/>
        </w:rPr>
        <w:t>Código de Ética Médica: Artigos nº 22, nº 31 e nº 34.</w:t>
      </w:r>
      <w:bookmarkEnd w:id="12"/>
    </w:p>
    <w:sectPr w:rsidR="002D249E" w:rsidRPr="002D249E" w:rsidSect="00AD0368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134" w:header="72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CB4" w:rsidRDefault="00D36CB4">
      <w:r>
        <w:separator/>
      </w:r>
    </w:p>
  </w:endnote>
  <w:endnote w:type="continuationSeparator" w:id="0">
    <w:p w:rsidR="00D36CB4" w:rsidRDefault="00D3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51"/>
      <w:gridCol w:w="2552"/>
      <w:gridCol w:w="2551"/>
      <w:gridCol w:w="2552"/>
    </w:tblGrid>
    <w:tr w:rsidR="00562F78" w:rsidTr="003C39BC">
      <w:trPr>
        <w:cantSplit/>
        <w:trHeight w:hRule="exact" w:val="340"/>
        <w:jc w:val="center"/>
      </w:trPr>
      <w:tc>
        <w:tcPr>
          <w:tcW w:w="2551" w:type="dxa"/>
          <w:vAlign w:val="bottom"/>
          <w:hideMark/>
        </w:tcPr>
        <w:p w:rsidR="00562F78" w:rsidRDefault="00EF6DAD" w:rsidP="002D249E">
          <w:pPr>
            <w:rPr>
              <w:rFonts w:eastAsia="Times New Roman"/>
              <w:sz w:val="16"/>
              <w:szCs w:val="16"/>
              <w:lang w:eastAsia="pt-BR"/>
            </w:rPr>
          </w:pPr>
          <w:r>
            <w:rPr>
              <w:noProof/>
              <w:sz w:val="16"/>
              <w:szCs w:val="16"/>
            </w:rPr>
            <w:t>OD-</w:t>
          </w:r>
          <w:r w:rsidR="002D249E">
            <w:rPr>
              <w:noProof/>
              <w:sz w:val="16"/>
              <w:szCs w:val="16"/>
            </w:rPr>
            <w:t>CC-006</w:t>
          </w:r>
          <w:r w:rsidR="00562F78">
            <w:rPr>
              <w:noProof/>
              <w:sz w:val="16"/>
              <w:szCs w:val="16"/>
            </w:rPr>
            <w:t xml:space="preserve">, </w:t>
          </w:r>
          <w:r w:rsidR="00562F78">
            <w:rPr>
              <w:sz w:val="16"/>
              <w:szCs w:val="16"/>
            </w:rPr>
            <w:t xml:space="preserve">Rev. </w:t>
          </w:r>
          <w:r>
            <w:rPr>
              <w:noProof/>
              <w:sz w:val="16"/>
              <w:szCs w:val="16"/>
            </w:rPr>
            <w:t>00</w:t>
          </w:r>
          <w:r w:rsidR="002D249E">
            <w:rPr>
              <w:noProof/>
              <w:sz w:val="16"/>
              <w:szCs w:val="16"/>
            </w:rPr>
            <w:t>1</w:t>
          </w:r>
        </w:p>
      </w:tc>
      <w:tc>
        <w:tcPr>
          <w:tcW w:w="2552" w:type="dxa"/>
          <w:vAlign w:val="bottom"/>
          <w:hideMark/>
        </w:tcPr>
        <w:p w:rsidR="00562F78" w:rsidRDefault="00562F78" w:rsidP="00562F78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Página: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846DEA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846DEA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2551" w:type="dxa"/>
          <w:vAlign w:val="bottom"/>
          <w:hideMark/>
        </w:tcPr>
        <w:p w:rsidR="00562F78" w:rsidRDefault="00562F78" w:rsidP="00F749D7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Elaborado por:</w:t>
          </w:r>
          <w:r>
            <w:rPr>
              <w:noProof/>
              <w:sz w:val="16"/>
              <w:szCs w:val="16"/>
            </w:rPr>
            <w:t xml:space="preserve"> </w:t>
          </w:r>
          <w:r w:rsidR="002D249E">
            <w:rPr>
              <w:noProof/>
              <w:sz w:val="16"/>
              <w:szCs w:val="16"/>
            </w:rPr>
            <w:t>CRISTINAMC</w:t>
          </w:r>
        </w:p>
      </w:tc>
      <w:tc>
        <w:tcPr>
          <w:tcW w:w="2552" w:type="dxa"/>
          <w:vAlign w:val="bottom"/>
          <w:hideMark/>
        </w:tcPr>
        <w:p w:rsidR="00562F78" w:rsidRDefault="00562F78" w:rsidP="00F749D7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Aprovado por:</w:t>
          </w:r>
          <w:r>
            <w:rPr>
              <w:noProof/>
              <w:sz w:val="16"/>
              <w:szCs w:val="16"/>
            </w:rPr>
            <w:t xml:space="preserve"> </w:t>
          </w:r>
          <w:r w:rsidR="002D249E">
            <w:rPr>
              <w:noProof/>
              <w:sz w:val="16"/>
              <w:szCs w:val="16"/>
            </w:rPr>
            <w:t>MARCELACMG</w:t>
          </w:r>
        </w:p>
      </w:tc>
    </w:tr>
    <w:tr w:rsidR="00562F78" w:rsidTr="003C39BC">
      <w:trPr>
        <w:cantSplit/>
        <w:trHeight w:hRule="exact" w:val="340"/>
        <w:jc w:val="center"/>
      </w:trPr>
      <w:tc>
        <w:tcPr>
          <w:tcW w:w="2551" w:type="dxa"/>
          <w:hideMark/>
        </w:tcPr>
        <w:p w:rsidR="00562F78" w:rsidRDefault="00FD4FA6" w:rsidP="00562F78">
          <w:pPr>
            <w:rPr>
              <w:noProof/>
              <w:sz w:val="16"/>
              <w:szCs w:val="16"/>
            </w:rPr>
          </w:pPr>
          <w:r>
            <w:rPr>
              <w:noProof/>
              <w:sz w:val="16"/>
              <w:szCs w:val="16"/>
            </w:rPr>
            <w:t xml:space="preserve">Classificação de Uso: </w:t>
          </w:r>
          <w:r w:rsidR="002D249E">
            <w:rPr>
              <w:noProof/>
              <w:sz w:val="16"/>
              <w:szCs w:val="16"/>
            </w:rPr>
            <w:t>Interno</w:t>
          </w:r>
        </w:p>
      </w:tc>
      <w:tc>
        <w:tcPr>
          <w:tcW w:w="2552" w:type="dxa"/>
        </w:tcPr>
        <w:p w:rsidR="00562F78" w:rsidRDefault="002D249E" w:rsidP="00562F78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Emissão Inicial: 19/04/2022</w:t>
          </w:r>
        </w:p>
      </w:tc>
      <w:tc>
        <w:tcPr>
          <w:tcW w:w="2551" w:type="dxa"/>
        </w:tcPr>
        <w:p w:rsidR="00562F78" w:rsidRDefault="00562F78" w:rsidP="00562F78">
          <w:pPr>
            <w:rPr>
              <w:sz w:val="16"/>
              <w:szCs w:val="16"/>
            </w:rPr>
          </w:pPr>
        </w:p>
      </w:tc>
      <w:tc>
        <w:tcPr>
          <w:tcW w:w="2552" w:type="dxa"/>
        </w:tcPr>
        <w:p w:rsidR="00562F78" w:rsidRDefault="00562F78" w:rsidP="00562F78">
          <w:pPr>
            <w:rPr>
              <w:sz w:val="16"/>
              <w:szCs w:val="16"/>
            </w:rPr>
          </w:pPr>
        </w:p>
      </w:tc>
    </w:tr>
  </w:tbl>
  <w:p w:rsidR="004F2CC2" w:rsidRPr="00562F78" w:rsidRDefault="004A09A5" w:rsidP="00562F78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7620</wp:posOffset>
              </wp:positionH>
              <wp:positionV relativeFrom="page">
                <wp:posOffset>10375265</wp:posOffset>
              </wp:positionV>
              <wp:extent cx="7560310" cy="316230"/>
              <wp:effectExtent l="0" t="0" r="0" b="0"/>
              <wp:wrapNone/>
              <wp:docPr id="32" name="Rectangl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316230"/>
                      </a:xfrm>
                      <a:prstGeom prst="rect">
                        <a:avLst/>
                      </a:prstGeom>
                      <a:solidFill>
                        <a:srgbClr val="00995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86AC08" id="Rectangle 33" o:spid="_x0000_s1026" style="position:absolute;margin-left:.6pt;margin-top:816.95pt;width:595.3pt;height:24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" fillcolor="#00995c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CB4" w:rsidRDefault="00D36CB4">
      <w:r>
        <w:separator/>
      </w:r>
    </w:p>
  </w:footnote>
  <w:footnote w:type="continuationSeparator" w:id="0">
    <w:p w:rsidR="00D36CB4" w:rsidRDefault="00D36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CC2" w:rsidRDefault="004F2CC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F2CC2" w:rsidRDefault="004F2CC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2D0" w:rsidRPr="003D724E" w:rsidRDefault="004A09A5" w:rsidP="003D724E">
    <w:pPr>
      <w:rPr>
        <w:sz w:val="20"/>
        <w:szCs w:val="20"/>
      </w:rPr>
    </w:pPr>
    <w:r w:rsidRPr="003D724E">
      <w:rPr>
        <w:noProof/>
        <w:sz w:val="20"/>
        <w:szCs w:val="20"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5163185</wp:posOffset>
          </wp:positionH>
          <wp:positionV relativeFrom="paragraph">
            <wp:posOffset>-130175</wp:posOffset>
          </wp:positionV>
          <wp:extent cx="1495425" cy="552450"/>
          <wp:effectExtent l="0" t="0" r="0" b="0"/>
          <wp:wrapThrough wrapText="bothSides">
            <wp:wrapPolygon edited="0">
              <wp:start x="275" y="0"/>
              <wp:lineTo x="0" y="745"/>
              <wp:lineTo x="0" y="19366"/>
              <wp:lineTo x="275" y="20855"/>
              <wp:lineTo x="21462" y="20855"/>
              <wp:lineTo x="21462" y="745"/>
              <wp:lineTo x="21187" y="0"/>
              <wp:lineTo x="275" y="0"/>
            </wp:wrapPolygon>
          </wp:wrapThrough>
          <wp:docPr id="4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724E" w:rsidRPr="003D724E">
      <w:rPr>
        <w:noProof/>
        <w:sz w:val="20"/>
        <w:szCs w:val="20"/>
      </w:rPr>
      <w:t xml:space="preserve"> </w:t>
    </w:r>
    <w:r w:rsidRPr="003D724E">
      <w:rPr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-710565</wp:posOffset>
              </wp:positionH>
              <wp:positionV relativeFrom="paragraph">
                <wp:posOffset>-452755</wp:posOffset>
              </wp:positionV>
              <wp:extent cx="9323070" cy="1089660"/>
              <wp:effectExtent l="0" t="0" r="0" b="0"/>
              <wp:wrapNone/>
              <wp:docPr id="8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323070" cy="1089660"/>
                      </a:xfrm>
                      <a:prstGeom prst="rect">
                        <a:avLst/>
                      </a:prstGeom>
                      <a:solidFill>
                        <a:srgbClr val="00995C"/>
                      </a:solidFill>
                      <a:ln w="12700" cap="flat" cmpd="sng" algn="ctr">
                        <a:solidFill>
                          <a:srgbClr val="00995C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395182" id="Retângulo 6" o:spid="_x0000_s1026" style="position:absolute;margin-left:-55.95pt;margin-top:-35.65pt;width:734.1pt;height:85.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" fillcolor="#00995c" strokecolor="#00995c" strokeweight="1pt">
              <v:path arrowok="t"/>
            </v:rect>
          </w:pict>
        </mc:Fallback>
      </mc:AlternateContent>
    </w:r>
  </w:p>
  <w:p w:rsidR="003D724E" w:rsidRDefault="001312D0" w:rsidP="001312D0">
    <w:pPr>
      <w:tabs>
        <w:tab w:val="left" w:pos="6840"/>
        <w:tab w:val="left" w:pos="7830"/>
      </w:tabs>
      <w:rPr>
        <w:b/>
        <w:color w:val="99FF33"/>
      </w:rPr>
    </w:pPr>
    <w:r>
      <w:rPr>
        <w:b/>
        <w:color w:val="99FF33"/>
      </w:rPr>
      <w:tab/>
    </w:r>
  </w:p>
  <w:p w:rsidR="001312D0" w:rsidRPr="003D724E" w:rsidRDefault="003D724E" w:rsidP="001312D0">
    <w:pPr>
      <w:tabs>
        <w:tab w:val="left" w:pos="6840"/>
        <w:tab w:val="left" w:pos="7830"/>
      </w:tabs>
      <w:rPr>
        <w:b/>
        <w:color w:val="99FF33"/>
        <w:sz w:val="20"/>
        <w:szCs w:val="20"/>
      </w:rPr>
    </w:pPr>
    <w:r>
      <w:rPr>
        <w:b/>
        <w:color w:val="FFFFFF"/>
        <w:sz w:val="20"/>
        <w:szCs w:val="20"/>
      </w:rPr>
      <w:t xml:space="preserve">                                                                                                                            </w:t>
    </w:r>
    <w:r w:rsidR="001312D0" w:rsidRPr="003D724E">
      <w:rPr>
        <w:b/>
        <w:color w:val="FFFFFF"/>
        <w:sz w:val="20"/>
        <w:szCs w:val="20"/>
      </w:rPr>
      <w:t>HOSPITAL</w:t>
    </w:r>
    <w:r w:rsidR="001312D0" w:rsidRPr="003D724E">
      <w:rPr>
        <w:b/>
        <w:color w:val="99FF33"/>
        <w:sz w:val="20"/>
        <w:szCs w:val="20"/>
      </w:rPr>
      <w:tab/>
    </w:r>
  </w:p>
  <w:p w:rsidR="00AD0368" w:rsidRDefault="004A09A5" w:rsidP="00F840F6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posOffset>-511175</wp:posOffset>
              </wp:positionH>
              <wp:positionV relativeFrom="margin">
                <wp:posOffset>-797560</wp:posOffset>
              </wp:positionV>
              <wp:extent cx="7134225" cy="800735"/>
              <wp:effectExtent l="3175" t="2540" r="6350" b="6350"/>
              <wp:wrapSquare wrapText="bothSides"/>
              <wp:docPr id="2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34225" cy="800735"/>
                        <a:chOff x="0" y="0"/>
                        <a:chExt cx="10514" cy="617"/>
                      </a:xfrm>
                    </wpg:grpSpPr>
                    <wps:wsp>
                      <wps:cNvPr id="3" name="AutoShape 32"/>
                      <wps:cNvSpPr>
                        <a:spLocks/>
                      </wps:cNvSpPr>
                      <wps:spPr bwMode="auto">
                        <a:xfrm>
                          <a:off x="-1" y="0"/>
                          <a:ext cx="10514" cy="617"/>
                        </a:xfrm>
                        <a:custGeom>
                          <a:avLst/>
                          <a:gdLst>
                            <a:gd name="T0" fmla="*/ 5593 w 10514"/>
                            <a:gd name="T1" fmla="*/ 111 h 617"/>
                            <a:gd name="T2" fmla="*/ 5496 w 10514"/>
                            <a:gd name="T3" fmla="*/ 14 h 617"/>
                            <a:gd name="T4" fmla="*/ 181 w 10514"/>
                            <a:gd name="T5" fmla="*/ 0 h 617"/>
                            <a:gd name="T6" fmla="*/ 53 w 10514"/>
                            <a:gd name="T7" fmla="*/ 53 h 617"/>
                            <a:gd name="T8" fmla="*/ 0 w 10514"/>
                            <a:gd name="T9" fmla="*/ 181 h 617"/>
                            <a:gd name="T10" fmla="*/ 14 w 10514"/>
                            <a:gd name="T11" fmla="*/ 498 h 617"/>
                            <a:gd name="T12" fmla="*/ 111 w 10514"/>
                            <a:gd name="T13" fmla="*/ 595 h 617"/>
                            <a:gd name="T14" fmla="*/ 5426 w 10514"/>
                            <a:gd name="T15" fmla="*/ 609 h 617"/>
                            <a:gd name="T16" fmla="*/ 5554 w 10514"/>
                            <a:gd name="T17" fmla="*/ 556 h 617"/>
                            <a:gd name="T18" fmla="*/ 5607 w 10514"/>
                            <a:gd name="T19" fmla="*/ 427 h 617"/>
                            <a:gd name="T20" fmla="*/ 6984 w 10514"/>
                            <a:gd name="T21" fmla="*/ 190 h 617"/>
                            <a:gd name="T22" fmla="*/ 6931 w 10514"/>
                            <a:gd name="T23" fmla="*/ 61 h 617"/>
                            <a:gd name="T24" fmla="*/ 6802 w 10514"/>
                            <a:gd name="T25" fmla="*/ 8 h 617"/>
                            <a:gd name="T26" fmla="*/ 5774 w 10514"/>
                            <a:gd name="T27" fmla="*/ 22 h 617"/>
                            <a:gd name="T28" fmla="*/ 5678 w 10514"/>
                            <a:gd name="T29" fmla="*/ 119 h 617"/>
                            <a:gd name="T30" fmla="*/ 5664 w 10514"/>
                            <a:gd name="T31" fmla="*/ 436 h 617"/>
                            <a:gd name="T32" fmla="*/ 5717 w 10514"/>
                            <a:gd name="T33" fmla="*/ 564 h 617"/>
                            <a:gd name="T34" fmla="*/ 5845 w 10514"/>
                            <a:gd name="T35" fmla="*/ 617 h 617"/>
                            <a:gd name="T36" fmla="*/ 6873 w 10514"/>
                            <a:gd name="T37" fmla="*/ 603 h 617"/>
                            <a:gd name="T38" fmla="*/ 6969 w 10514"/>
                            <a:gd name="T39" fmla="*/ 506 h 617"/>
                            <a:gd name="T40" fmla="*/ 6984 w 10514"/>
                            <a:gd name="T41" fmla="*/ 190 h 617"/>
                            <a:gd name="T42" fmla="*/ 8206 w 10514"/>
                            <a:gd name="T43" fmla="*/ 119 h 617"/>
                            <a:gd name="T44" fmla="*/ 8110 w 10514"/>
                            <a:gd name="T45" fmla="*/ 22 h 617"/>
                            <a:gd name="T46" fmla="*/ 7230 w 10514"/>
                            <a:gd name="T47" fmla="*/ 8 h 617"/>
                            <a:gd name="T48" fmla="*/ 7101 w 10514"/>
                            <a:gd name="T49" fmla="*/ 61 h 617"/>
                            <a:gd name="T50" fmla="*/ 7048 w 10514"/>
                            <a:gd name="T51" fmla="*/ 190 h 617"/>
                            <a:gd name="T52" fmla="*/ 7063 w 10514"/>
                            <a:gd name="T53" fmla="*/ 506 h 617"/>
                            <a:gd name="T54" fmla="*/ 7159 w 10514"/>
                            <a:gd name="T55" fmla="*/ 603 h 617"/>
                            <a:gd name="T56" fmla="*/ 8039 w 10514"/>
                            <a:gd name="T57" fmla="*/ 617 h 617"/>
                            <a:gd name="T58" fmla="*/ 8167 w 10514"/>
                            <a:gd name="T59" fmla="*/ 564 h 617"/>
                            <a:gd name="T60" fmla="*/ 8220 w 10514"/>
                            <a:gd name="T61" fmla="*/ 436 h 617"/>
                            <a:gd name="T62" fmla="*/ 9457 w 10514"/>
                            <a:gd name="T63" fmla="*/ 190 h 617"/>
                            <a:gd name="T64" fmla="*/ 9404 w 10514"/>
                            <a:gd name="T65" fmla="*/ 61 h 617"/>
                            <a:gd name="T66" fmla="*/ 9276 w 10514"/>
                            <a:gd name="T67" fmla="*/ 8 h 617"/>
                            <a:gd name="T68" fmla="*/ 8396 w 10514"/>
                            <a:gd name="T69" fmla="*/ 22 h 617"/>
                            <a:gd name="T70" fmla="*/ 8299 w 10514"/>
                            <a:gd name="T71" fmla="*/ 119 h 617"/>
                            <a:gd name="T72" fmla="*/ 8285 w 10514"/>
                            <a:gd name="T73" fmla="*/ 436 h 617"/>
                            <a:gd name="T74" fmla="*/ 8338 w 10514"/>
                            <a:gd name="T75" fmla="*/ 564 h 617"/>
                            <a:gd name="T76" fmla="*/ 8466 w 10514"/>
                            <a:gd name="T77" fmla="*/ 617 h 617"/>
                            <a:gd name="T78" fmla="*/ 9346 w 10514"/>
                            <a:gd name="T79" fmla="*/ 603 h 617"/>
                            <a:gd name="T80" fmla="*/ 9443 w 10514"/>
                            <a:gd name="T81" fmla="*/ 506 h 617"/>
                            <a:gd name="T82" fmla="*/ 9457 w 10514"/>
                            <a:gd name="T83" fmla="*/ 190 h 617"/>
                            <a:gd name="T84" fmla="*/ 10499 w 10514"/>
                            <a:gd name="T85" fmla="*/ 119 h 617"/>
                            <a:gd name="T86" fmla="*/ 10403 w 10514"/>
                            <a:gd name="T87" fmla="*/ 22 h 617"/>
                            <a:gd name="T88" fmla="*/ 9693 w 10514"/>
                            <a:gd name="T89" fmla="*/ 8 h 617"/>
                            <a:gd name="T90" fmla="*/ 9565 w 10514"/>
                            <a:gd name="T91" fmla="*/ 61 h 617"/>
                            <a:gd name="T92" fmla="*/ 9512 w 10514"/>
                            <a:gd name="T93" fmla="*/ 190 h 617"/>
                            <a:gd name="T94" fmla="*/ 9526 w 10514"/>
                            <a:gd name="T95" fmla="*/ 506 h 617"/>
                            <a:gd name="T96" fmla="*/ 9623 w 10514"/>
                            <a:gd name="T97" fmla="*/ 603 h 617"/>
                            <a:gd name="T98" fmla="*/ 10332 w 10514"/>
                            <a:gd name="T99" fmla="*/ 617 h 617"/>
                            <a:gd name="T100" fmla="*/ 10460 w 10514"/>
                            <a:gd name="T101" fmla="*/ 564 h 617"/>
                            <a:gd name="T102" fmla="*/ 10513 w 10514"/>
                            <a:gd name="T103" fmla="*/ 436 h 617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10514" h="617">
                              <a:moveTo>
                                <a:pt x="5607" y="181"/>
                              </a:moveTo>
                              <a:lnTo>
                                <a:pt x="5593" y="111"/>
                              </a:lnTo>
                              <a:lnTo>
                                <a:pt x="5554" y="53"/>
                              </a:lnTo>
                              <a:lnTo>
                                <a:pt x="5496" y="14"/>
                              </a:lnTo>
                              <a:lnTo>
                                <a:pt x="5426" y="0"/>
                              </a:lnTo>
                              <a:lnTo>
                                <a:pt x="181" y="0"/>
                              </a:lnTo>
                              <a:lnTo>
                                <a:pt x="111" y="14"/>
                              </a:lnTo>
                              <a:lnTo>
                                <a:pt x="53" y="53"/>
                              </a:lnTo>
                              <a:lnTo>
                                <a:pt x="14" y="111"/>
                              </a:lnTo>
                              <a:lnTo>
                                <a:pt x="0" y="181"/>
                              </a:lnTo>
                              <a:lnTo>
                                <a:pt x="0" y="427"/>
                              </a:lnTo>
                              <a:lnTo>
                                <a:pt x="14" y="498"/>
                              </a:lnTo>
                              <a:lnTo>
                                <a:pt x="53" y="556"/>
                              </a:lnTo>
                              <a:lnTo>
                                <a:pt x="111" y="595"/>
                              </a:lnTo>
                              <a:lnTo>
                                <a:pt x="181" y="609"/>
                              </a:lnTo>
                              <a:lnTo>
                                <a:pt x="5426" y="609"/>
                              </a:lnTo>
                              <a:lnTo>
                                <a:pt x="5496" y="595"/>
                              </a:lnTo>
                              <a:lnTo>
                                <a:pt x="5554" y="556"/>
                              </a:lnTo>
                              <a:lnTo>
                                <a:pt x="5593" y="498"/>
                              </a:lnTo>
                              <a:lnTo>
                                <a:pt x="5607" y="427"/>
                              </a:lnTo>
                              <a:lnTo>
                                <a:pt x="5607" y="181"/>
                              </a:lnTo>
                              <a:close/>
                              <a:moveTo>
                                <a:pt x="6984" y="190"/>
                              </a:moveTo>
                              <a:lnTo>
                                <a:pt x="6969" y="119"/>
                              </a:lnTo>
                              <a:lnTo>
                                <a:pt x="6931" y="61"/>
                              </a:lnTo>
                              <a:lnTo>
                                <a:pt x="6873" y="22"/>
                              </a:lnTo>
                              <a:lnTo>
                                <a:pt x="6802" y="8"/>
                              </a:lnTo>
                              <a:lnTo>
                                <a:pt x="5845" y="8"/>
                              </a:lnTo>
                              <a:lnTo>
                                <a:pt x="5774" y="22"/>
                              </a:lnTo>
                              <a:lnTo>
                                <a:pt x="5717" y="61"/>
                              </a:lnTo>
                              <a:lnTo>
                                <a:pt x="5678" y="119"/>
                              </a:lnTo>
                              <a:lnTo>
                                <a:pt x="5664" y="190"/>
                              </a:lnTo>
                              <a:lnTo>
                                <a:pt x="5664" y="436"/>
                              </a:lnTo>
                              <a:lnTo>
                                <a:pt x="5678" y="506"/>
                              </a:lnTo>
                              <a:lnTo>
                                <a:pt x="5717" y="564"/>
                              </a:lnTo>
                              <a:lnTo>
                                <a:pt x="5774" y="603"/>
                              </a:lnTo>
                              <a:lnTo>
                                <a:pt x="5845" y="617"/>
                              </a:lnTo>
                              <a:lnTo>
                                <a:pt x="6802" y="617"/>
                              </a:lnTo>
                              <a:lnTo>
                                <a:pt x="6873" y="603"/>
                              </a:lnTo>
                              <a:lnTo>
                                <a:pt x="6931" y="564"/>
                              </a:lnTo>
                              <a:lnTo>
                                <a:pt x="6969" y="506"/>
                              </a:lnTo>
                              <a:lnTo>
                                <a:pt x="6984" y="436"/>
                              </a:lnTo>
                              <a:lnTo>
                                <a:pt x="6984" y="190"/>
                              </a:lnTo>
                              <a:close/>
                              <a:moveTo>
                                <a:pt x="8220" y="190"/>
                              </a:moveTo>
                              <a:lnTo>
                                <a:pt x="8206" y="119"/>
                              </a:lnTo>
                              <a:lnTo>
                                <a:pt x="8167" y="61"/>
                              </a:lnTo>
                              <a:lnTo>
                                <a:pt x="8110" y="22"/>
                              </a:lnTo>
                              <a:lnTo>
                                <a:pt x="8039" y="8"/>
                              </a:lnTo>
                              <a:lnTo>
                                <a:pt x="7230" y="8"/>
                              </a:lnTo>
                              <a:lnTo>
                                <a:pt x="7159" y="22"/>
                              </a:lnTo>
                              <a:lnTo>
                                <a:pt x="7101" y="61"/>
                              </a:lnTo>
                              <a:lnTo>
                                <a:pt x="7063" y="119"/>
                              </a:lnTo>
                              <a:lnTo>
                                <a:pt x="7048" y="190"/>
                              </a:lnTo>
                              <a:lnTo>
                                <a:pt x="7048" y="436"/>
                              </a:lnTo>
                              <a:lnTo>
                                <a:pt x="7063" y="506"/>
                              </a:lnTo>
                              <a:lnTo>
                                <a:pt x="7101" y="564"/>
                              </a:lnTo>
                              <a:lnTo>
                                <a:pt x="7159" y="603"/>
                              </a:lnTo>
                              <a:lnTo>
                                <a:pt x="7230" y="617"/>
                              </a:lnTo>
                              <a:lnTo>
                                <a:pt x="8039" y="617"/>
                              </a:lnTo>
                              <a:lnTo>
                                <a:pt x="8110" y="603"/>
                              </a:lnTo>
                              <a:lnTo>
                                <a:pt x="8167" y="564"/>
                              </a:lnTo>
                              <a:lnTo>
                                <a:pt x="8206" y="506"/>
                              </a:lnTo>
                              <a:lnTo>
                                <a:pt x="8220" y="436"/>
                              </a:lnTo>
                              <a:lnTo>
                                <a:pt x="8220" y="190"/>
                              </a:lnTo>
                              <a:close/>
                              <a:moveTo>
                                <a:pt x="9457" y="190"/>
                              </a:moveTo>
                              <a:lnTo>
                                <a:pt x="9443" y="119"/>
                              </a:lnTo>
                              <a:lnTo>
                                <a:pt x="9404" y="61"/>
                              </a:lnTo>
                              <a:lnTo>
                                <a:pt x="9346" y="22"/>
                              </a:lnTo>
                              <a:lnTo>
                                <a:pt x="9276" y="8"/>
                              </a:lnTo>
                              <a:lnTo>
                                <a:pt x="8466" y="8"/>
                              </a:lnTo>
                              <a:lnTo>
                                <a:pt x="8396" y="22"/>
                              </a:lnTo>
                              <a:lnTo>
                                <a:pt x="8338" y="61"/>
                              </a:lnTo>
                              <a:lnTo>
                                <a:pt x="8299" y="119"/>
                              </a:lnTo>
                              <a:lnTo>
                                <a:pt x="8285" y="190"/>
                              </a:lnTo>
                              <a:lnTo>
                                <a:pt x="8285" y="436"/>
                              </a:lnTo>
                              <a:lnTo>
                                <a:pt x="8299" y="506"/>
                              </a:lnTo>
                              <a:lnTo>
                                <a:pt x="8338" y="564"/>
                              </a:lnTo>
                              <a:lnTo>
                                <a:pt x="8396" y="603"/>
                              </a:lnTo>
                              <a:lnTo>
                                <a:pt x="8466" y="617"/>
                              </a:lnTo>
                              <a:lnTo>
                                <a:pt x="9276" y="617"/>
                              </a:lnTo>
                              <a:lnTo>
                                <a:pt x="9346" y="603"/>
                              </a:lnTo>
                              <a:lnTo>
                                <a:pt x="9404" y="564"/>
                              </a:lnTo>
                              <a:lnTo>
                                <a:pt x="9443" y="506"/>
                              </a:lnTo>
                              <a:lnTo>
                                <a:pt x="9457" y="436"/>
                              </a:lnTo>
                              <a:lnTo>
                                <a:pt x="9457" y="190"/>
                              </a:lnTo>
                              <a:close/>
                              <a:moveTo>
                                <a:pt x="10513" y="190"/>
                              </a:moveTo>
                              <a:lnTo>
                                <a:pt x="10499" y="119"/>
                              </a:lnTo>
                              <a:lnTo>
                                <a:pt x="10460" y="61"/>
                              </a:lnTo>
                              <a:lnTo>
                                <a:pt x="10403" y="22"/>
                              </a:lnTo>
                              <a:lnTo>
                                <a:pt x="10332" y="8"/>
                              </a:lnTo>
                              <a:lnTo>
                                <a:pt x="9693" y="8"/>
                              </a:lnTo>
                              <a:lnTo>
                                <a:pt x="9623" y="22"/>
                              </a:lnTo>
                              <a:lnTo>
                                <a:pt x="9565" y="61"/>
                              </a:lnTo>
                              <a:lnTo>
                                <a:pt x="9526" y="119"/>
                              </a:lnTo>
                              <a:lnTo>
                                <a:pt x="9512" y="190"/>
                              </a:lnTo>
                              <a:lnTo>
                                <a:pt x="9512" y="436"/>
                              </a:lnTo>
                              <a:lnTo>
                                <a:pt x="9526" y="506"/>
                              </a:lnTo>
                              <a:lnTo>
                                <a:pt x="9565" y="564"/>
                              </a:lnTo>
                              <a:lnTo>
                                <a:pt x="9623" y="603"/>
                              </a:lnTo>
                              <a:lnTo>
                                <a:pt x="9693" y="617"/>
                              </a:lnTo>
                              <a:lnTo>
                                <a:pt x="10332" y="617"/>
                              </a:lnTo>
                              <a:lnTo>
                                <a:pt x="10403" y="603"/>
                              </a:lnTo>
                              <a:lnTo>
                                <a:pt x="10460" y="564"/>
                              </a:lnTo>
                              <a:lnTo>
                                <a:pt x="10499" y="506"/>
                              </a:lnTo>
                              <a:lnTo>
                                <a:pt x="10513" y="436"/>
                              </a:lnTo>
                              <a:lnTo>
                                <a:pt x="10513" y="1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215" y="49"/>
                          <a:ext cx="5132" cy="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0368" w:rsidRPr="005520F0" w:rsidRDefault="00AD0368" w:rsidP="00AD0368">
                            <w:pPr>
                              <w:spacing w:line="134" w:lineRule="exact"/>
                              <w:ind w:left="33"/>
                              <w:rPr>
                                <w:sz w:val="12"/>
                              </w:rPr>
                            </w:pPr>
                            <w:r w:rsidRPr="005520F0">
                              <w:rPr>
                                <w:color w:val="FFFFFF"/>
                                <w:sz w:val="12"/>
                              </w:rPr>
                              <w:t>Título</w:t>
                            </w:r>
                          </w:p>
                          <w:p w:rsidR="00AD0368" w:rsidRPr="005520F0" w:rsidRDefault="004955BD" w:rsidP="00E616EC">
                            <w:pPr>
                              <w:spacing w:before="38"/>
                              <w:ind w:left="33"/>
                              <w:rPr>
                                <w:b/>
                                <w:color w:val="FFFFFF"/>
                                <w:sz w:val="26"/>
                              </w:rPr>
                            </w:pPr>
                            <w:r w:rsidRPr="004955BD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TERMO DE CONSENTIMENTO DE CIRURGIA DE HERNIA ENCARCERADA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5798" y="58"/>
                          <a:ext cx="1099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0368" w:rsidRPr="00077EAA" w:rsidRDefault="00AD0368" w:rsidP="00AD0368">
                            <w:pPr>
                              <w:spacing w:line="134" w:lineRule="exact"/>
                              <w:ind w:left="323" w:right="355"/>
                              <w:jc w:val="center"/>
                              <w:rPr>
                                <w:color w:val="FFFFFF"/>
                                <w:sz w:val="12"/>
                              </w:rPr>
                            </w:pPr>
                            <w:r w:rsidRPr="00077EAA">
                              <w:rPr>
                                <w:color w:val="FFFFFF"/>
                                <w:sz w:val="12"/>
                              </w:rPr>
                              <w:t>Código</w:t>
                            </w:r>
                          </w:p>
                          <w:p w:rsidR="00AD0368" w:rsidRPr="00373FEF" w:rsidRDefault="00373FEF" w:rsidP="00AD0368">
                            <w:pPr>
                              <w:spacing w:before="95"/>
                              <w:ind w:left="-1" w:right="18"/>
                              <w:jc w:val="center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OD-</w:t>
                            </w:r>
                            <w:r w:rsidR="004955BD"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CC-006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7419" y="48"/>
                          <a:ext cx="466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0368" w:rsidRPr="00077EAA" w:rsidRDefault="00AD0368" w:rsidP="00AD0368">
                            <w:pPr>
                              <w:spacing w:line="134" w:lineRule="exact"/>
                              <w:rPr>
                                <w:color w:val="FFFFFF"/>
                                <w:sz w:val="12"/>
                              </w:rPr>
                            </w:pPr>
                            <w:r w:rsidRPr="00077EAA">
                              <w:rPr>
                                <w:color w:val="FFFFFF"/>
                                <w:sz w:val="12"/>
                              </w:rPr>
                              <w:t>Revisão</w:t>
                            </w:r>
                          </w:p>
                          <w:p w:rsidR="00AD0368" w:rsidRPr="00373FEF" w:rsidRDefault="00373FEF" w:rsidP="00AD0368">
                            <w:pPr>
                              <w:spacing w:before="95"/>
                              <w:ind w:left="69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00</w:t>
                            </w:r>
                            <w:r w:rsidR="004955BD">
                              <w:rPr>
                                <w:color w:val="FFFFFF"/>
                                <w:sz w:val="16"/>
                                <w:szCs w:val="16"/>
                                <w:lang w:eastAsia="pt-B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28"/>
                      <wps:cNvSpPr txBox="1">
                        <a:spLocks noChangeArrowheads="1"/>
                      </wps:cNvSpPr>
                      <wps:spPr bwMode="auto">
                        <a:xfrm>
                          <a:off x="8395" y="42"/>
                          <a:ext cx="1864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0368" w:rsidRPr="00077EAA" w:rsidRDefault="00AD0368" w:rsidP="004955BD">
                            <w:pPr>
                              <w:tabs>
                                <w:tab w:val="left" w:pos="1358"/>
                              </w:tabs>
                              <w:spacing w:line="145" w:lineRule="exact"/>
                              <w:ind w:left="351"/>
                              <w:jc w:val="center"/>
                              <w:rPr>
                                <w:color w:val="FFFFFF"/>
                                <w:sz w:val="12"/>
                              </w:rPr>
                            </w:pPr>
                            <w:r w:rsidRPr="00077EAA">
                              <w:rPr>
                                <w:color w:val="FFFFFF"/>
                                <w:position w:val="1"/>
                                <w:sz w:val="12"/>
                              </w:rPr>
                              <w:t>Data</w:t>
                            </w:r>
                            <w:r w:rsidRPr="00077EAA">
                              <w:rPr>
                                <w:color w:val="FFFFFF"/>
                                <w:position w:val="1"/>
                                <w:sz w:val="12"/>
                              </w:rPr>
                              <w:tab/>
                            </w:r>
                            <w:r w:rsidRPr="00077EAA">
                              <w:rPr>
                                <w:color w:val="FFFFFF"/>
                                <w:sz w:val="12"/>
                              </w:rPr>
                              <w:t>Página</w:t>
                            </w:r>
                          </w:p>
                          <w:p w:rsidR="00AD0368" w:rsidRPr="00261BC6" w:rsidRDefault="00261BC6" w:rsidP="004955BD">
                            <w:pPr>
                              <w:tabs>
                                <w:tab w:val="left" w:pos="1276"/>
                              </w:tabs>
                              <w:spacing w:before="74"/>
                              <w:jc w:val="center"/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261BC6">
                              <w:rPr>
                                <w:color w:val="FFFFFF"/>
                                <w:sz w:val="16"/>
                                <w:szCs w:val="16"/>
                                <w:lang w:val="pt-BR" w:eastAsia="pt-BR"/>
                              </w:rPr>
                              <w:t>03/12/2024</w:t>
                            </w:r>
                            <w:r w:rsidR="00AD0368" w:rsidRPr="00261BC6">
                              <w:rPr>
                                <w:b/>
                                <w:color w:val="FFFFFF"/>
                                <w:sz w:val="16"/>
                                <w:szCs w:val="16"/>
                              </w:rPr>
                              <w:tab/>
                            </w:r>
                            <w:r w:rsidR="00AD0368" w:rsidRPr="00261BC6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AD0368" w:rsidRPr="00261BC6">
                              <w:rPr>
                                <w:color w:val="FFFFFF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="00AD0368" w:rsidRPr="00261BC6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846DEA">
                              <w:rPr>
                                <w:noProof/>
                                <w:color w:val="FFFFFF"/>
                                <w:sz w:val="16"/>
                                <w:szCs w:val="16"/>
                              </w:rPr>
                              <w:t>1</w:t>
                            </w:r>
                            <w:r w:rsidR="00AD0368" w:rsidRPr="00261BC6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="00AD0368" w:rsidRPr="00261BC6">
                              <w:rPr>
                                <w:color w:val="FFFFFF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D0368" w:rsidRPr="00261BC6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="00AD0368" w:rsidRPr="00261BC6">
                              <w:rPr>
                                <w:color w:val="FFFFFF"/>
                                <w:sz w:val="16"/>
                                <w:szCs w:val="16"/>
                              </w:rPr>
                              <w:instrText xml:space="preserve"> NUMPAGES </w:instrText>
                            </w:r>
                            <w:r w:rsidR="00AD0368" w:rsidRPr="00261BC6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846DEA">
                              <w:rPr>
                                <w:noProof/>
                                <w:color w:val="FFFFFF"/>
                                <w:sz w:val="16"/>
                                <w:szCs w:val="16"/>
                              </w:rPr>
                              <w:t>2</w:t>
                            </w:r>
                            <w:r w:rsidR="00AD0368" w:rsidRPr="00261BC6">
                              <w:rPr>
                                <w:color w:val="FFFFFF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7" o:spid="_x0000_s1026" style="position:absolute;margin-left:-40.25pt;margin-top:-62.8pt;width:561.75pt;height:63.05pt;z-index:251655680;mso-position-horizontal-relative:margin;mso-position-vertical-relative:margin" coordsize="10514,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">
              <v:shape id="AutoShape 32" o:spid="_x0000_s1027" style="position:absolute;left:-1;width:10514;height:617;visibility:visible;mso-wrap-style:square;v-text-anchor:top" coordsize="10514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" path="m5607,181r-14,-70l5554,53,5496,14,5426,,181,,111,14,53,53,14,111,,181,,427r14,71l53,556r58,39l181,609r5245,l5496,595r58,-39l5593,498r14,-71l5607,181xm6984,190r-15,-71l6931,61,6873,22,6802,8r-957,l5774,22r-57,39l5678,119r-14,71l5664,436r14,70l5717,564r57,39l5845,617r957,l6873,603r58,-39l6969,506r15,-70l6984,190xm8220,190r-14,-71l8167,61,8110,22,8039,8r-809,l7159,22r-58,39l7063,119r-15,71l7048,436r15,70l7101,564r58,39l7230,617r809,l8110,603r57,-39l8206,506r14,-70l8220,190xm9457,190r-14,-71l9404,61,9346,22,9276,8r-810,l8396,22r-58,39l8299,119r-14,71l8285,436r14,70l8338,564r58,39l8466,617r810,l9346,603r58,-39l9443,506r14,-70l9457,190xm10513,190r-14,-71l10460,61r-57,-39l10332,8r-639,l9623,22r-58,39l9526,119r-14,71l9512,436r14,70l9565,564r58,39l9693,617r639,l10403,603r57,-39l10499,506r14,-70l10513,190xe" fillcolor="#00995c" stroked="f">
                <v:path arrowok="t" o:connecttype="custom" o:connectlocs="5593,111;5496,14;181,0;53,53;0,181;14,498;111,595;5426,609;5554,556;5607,427;6984,190;6931,61;6802,8;5774,22;5678,119;5664,436;5717,564;5845,617;6873,603;6969,506;6984,190;8206,119;8110,22;7230,8;7101,61;7048,190;7063,506;7159,603;8039,617;8167,564;8220,436;9457,190;9404,61;9276,8;8396,22;8299,119;8285,436;8338,564;8466,617;9346,603;9443,506;9457,190;10499,119;10403,22;9693,8;9565,61;9512,190;9526,506;9623,603;10332,617;10460,564;10513,436" o:connectangles="0,0,0,0,0,0,0,0,0,0,0,0,0,0,0,0,0,0,0,0,0,0,0,0,0,0,0,0,0,0,0,0,0,0,0,0,0,0,0,0,0,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8" type="#_x0000_t202" style="position:absolute;left:215;top:49;width:5132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AD0368" w:rsidRPr="005520F0" w:rsidRDefault="00AD0368" w:rsidP="00AD0368">
                      <w:pPr>
                        <w:spacing w:line="134" w:lineRule="exact"/>
                        <w:ind w:left="33"/>
                        <w:rPr>
                          <w:sz w:val="12"/>
                        </w:rPr>
                      </w:pPr>
                      <w:r w:rsidRPr="005520F0">
                        <w:rPr>
                          <w:color w:val="FFFFFF"/>
                          <w:sz w:val="12"/>
                        </w:rPr>
                        <w:t>Título</w:t>
                      </w:r>
                    </w:p>
                    <w:p w:rsidR="00AD0368" w:rsidRPr="005520F0" w:rsidRDefault="004955BD" w:rsidP="00E616EC">
                      <w:pPr>
                        <w:spacing w:before="38"/>
                        <w:ind w:left="33"/>
                        <w:rPr>
                          <w:b/>
                          <w:color w:val="FFFFFF"/>
                          <w:sz w:val="26"/>
                        </w:rPr>
                      </w:pPr>
                      <w:r w:rsidRPr="004955BD">
                        <w:rPr>
                          <w:b/>
                          <w:color w:val="FFFFFF"/>
                          <w:sz w:val="28"/>
                          <w:szCs w:val="28"/>
                        </w:rPr>
                        <w:t>TERMO DE CONSENTIMENTO DE CIRURGIA DE HERNIA ENCARCERADA</w:t>
                      </w:r>
                    </w:p>
                  </w:txbxContent>
                </v:textbox>
              </v:shape>
              <v:shape id="Text Box 30" o:spid="_x0000_s1029" type="#_x0000_t202" style="position:absolute;left:5798;top:58;width:1099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<v:textbox inset="0,0,0,0">
                  <w:txbxContent>
                    <w:p w:rsidR="00AD0368" w:rsidRPr="00077EAA" w:rsidRDefault="00AD0368" w:rsidP="00AD0368">
                      <w:pPr>
                        <w:spacing w:line="134" w:lineRule="exact"/>
                        <w:ind w:left="323" w:right="355"/>
                        <w:jc w:val="center"/>
                        <w:rPr>
                          <w:color w:val="FFFFFF"/>
                          <w:sz w:val="12"/>
                        </w:rPr>
                      </w:pPr>
                      <w:r w:rsidRPr="00077EAA">
                        <w:rPr>
                          <w:color w:val="FFFFFF"/>
                          <w:sz w:val="12"/>
                        </w:rPr>
                        <w:t>Código</w:t>
                      </w:r>
                    </w:p>
                    <w:p w:rsidR="00AD0368" w:rsidRPr="00373FEF" w:rsidRDefault="00373FEF" w:rsidP="00AD0368">
                      <w:pPr>
                        <w:spacing w:before="95"/>
                        <w:ind w:left="-1" w:right="18"/>
                        <w:jc w:val="center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OD-</w:t>
                      </w:r>
                      <w:r w:rsidR="004955BD"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CC-006</w:t>
                      </w:r>
                    </w:p>
                  </w:txbxContent>
                </v:textbox>
              </v:shape>
              <v:shape id="Text Box 29" o:spid="_x0000_s1030" type="#_x0000_t202" style="position:absolute;left:7419;top:48;width:466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:rsidR="00AD0368" w:rsidRPr="00077EAA" w:rsidRDefault="00AD0368" w:rsidP="00AD0368">
                      <w:pPr>
                        <w:spacing w:line="134" w:lineRule="exact"/>
                        <w:rPr>
                          <w:color w:val="FFFFFF"/>
                          <w:sz w:val="12"/>
                        </w:rPr>
                      </w:pPr>
                      <w:r w:rsidRPr="00077EAA">
                        <w:rPr>
                          <w:color w:val="FFFFFF"/>
                          <w:sz w:val="12"/>
                        </w:rPr>
                        <w:t>Revisão</w:t>
                      </w:r>
                    </w:p>
                    <w:p w:rsidR="00AD0368" w:rsidRPr="00373FEF" w:rsidRDefault="00373FEF" w:rsidP="00AD0368">
                      <w:pPr>
                        <w:spacing w:before="95"/>
                        <w:ind w:left="69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00</w:t>
                      </w:r>
                      <w:r w:rsidR="004955BD">
                        <w:rPr>
                          <w:color w:val="FFFFFF"/>
                          <w:sz w:val="16"/>
                          <w:szCs w:val="16"/>
                          <w:lang w:eastAsia="pt-BR"/>
                        </w:rPr>
                        <w:t>1</w:t>
                      </w:r>
                    </w:p>
                  </w:txbxContent>
                </v:textbox>
              </v:shape>
              <v:shape id="Text Box 28" o:spid="_x0000_s1031" type="#_x0000_t202" style="position:absolute;left:8395;top:42;width:1864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<v:textbox inset="0,0,0,0">
                  <w:txbxContent>
                    <w:p w:rsidR="00AD0368" w:rsidRPr="00077EAA" w:rsidRDefault="00AD0368" w:rsidP="004955BD">
                      <w:pPr>
                        <w:tabs>
                          <w:tab w:val="left" w:pos="1358"/>
                        </w:tabs>
                        <w:spacing w:line="145" w:lineRule="exact"/>
                        <w:ind w:left="351"/>
                        <w:jc w:val="center"/>
                        <w:rPr>
                          <w:color w:val="FFFFFF"/>
                          <w:sz w:val="12"/>
                        </w:rPr>
                      </w:pPr>
                      <w:r w:rsidRPr="00077EAA">
                        <w:rPr>
                          <w:color w:val="FFFFFF"/>
                          <w:position w:val="1"/>
                          <w:sz w:val="12"/>
                        </w:rPr>
                        <w:t>Data</w:t>
                      </w:r>
                      <w:r w:rsidRPr="00077EAA">
                        <w:rPr>
                          <w:color w:val="FFFFFF"/>
                          <w:position w:val="1"/>
                          <w:sz w:val="12"/>
                        </w:rPr>
                        <w:tab/>
                      </w:r>
                      <w:r w:rsidRPr="00077EAA">
                        <w:rPr>
                          <w:color w:val="FFFFFF"/>
                          <w:sz w:val="12"/>
                        </w:rPr>
                        <w:t>Página</w:t>
                      </w:r>
                    </w:p>
                    <w:p w:rsidR="00AD0368" w:rsidRPr="00261BC6" w:rsidRDefault="00261BC6" w:rsidP="004955BD">
                      <w:pPr>
                        <w:tabs>
                          <w:tab w:val="left" w:pos="1276"/>
                        </w:tabs>
                        <w:spacing w:before="74"/>
                        <w:jc w:val="center"/>
                        <w:rPr>
                          <w:b/>
                          <w:color w:val="FFFFFF"/>
                          <w:sz w:val="16"/>
                          <w:szCs w:val="16"/>
                        </w:rPr>
                      </w:pPr>
                      <w:r w:rsidRPr="00261BC6">
                        <w:rPr>
                          <w:color w:val="FFFFFF"/>
                          <w:sz w:val="16"/>
                          <w:szCs w:val="16"/>
                          <w:lang w:val="pt-BR" w:eastAsia="pt-BR"/>
                        </w:rPr>
                        <w:t>03/12/2024</w:t>
                      </w:r>
                      <w:r w:rsidR="00AD0368" w:rsidRPr="00261BC6">
                        <w:rPr>
                          <w:b/>
                          <w:color w:val="FFFFFF"/>
                          <w:sz w:val="16"/>
                          <w:szCs w:val="16"/>
                        </w:rPr>
                        <w:tab/>
                      </w:r>
                      <w:r w:rsidR="00AD0368" w:rsidRPr="00261BC6">
                        <w:rPr>
                          <w:color w:val="FFFFFF"/>
                          <w:sz w:val="16"/>
                          <w:szCs w:val="16"/>
                        </w:rPr>
                        <w:fldChar w:fldCharType="begin"/>
                      </w:r>
                      <w:r w:rsidR="00AD0368" w:rsidRPr="00261BC6">
                        <w:rPr>
                          <w:color w:val="FFFFFF"/>
                          <w:sz w:val="16"/>
                          <w:szCs w:val="16"/>
                        </w:rPr>
                        <w:instrText xml:space="preserve"> PAGE </w:instrText>
                      </w:r>
                      <w:r w:rsidR="00AD0368" w:rsidRPr="00261BC6">
                        <w:rPr>
                          <w:color w:val="FFFFFF"/>
                          <w:sz w:val="16"/>
                          <w:szCs w:val="16"/>
                        </w:rPr>
                        <w:fldChar w:fldCharType="separate"/>
                      </w:r>
                      <w:r w:rsidR="00846DEA">
                        <w:rPr>
                          <w:noProof/>
                          <w:color w:val="FFFFFF"/>
                          <w:sz w:val="16"/>
                          <w:szCs w:val="16"/>
                        </w:rPr>
                        <w:t>1</w:t>
                      </w:r>
                      <w:r w:rsidR="00AD0368" w:rsidRPr="00261BC6">
                        <w:rPr>
                          <w:color w:val="FFFFFF"/>
                          <w:sz w:val="16"/>
                          <w:szCs w:val="16"/>
                        </w:rPr>
                        <w:fldChar w:fldCharType="end"/>
                      </w:r>
                      <w:r w:rsidR="00AD0368" w:rsidRPr="00261BC6">
                        <w:rPr>
                          <w:color w:val="FFFFFF"/>
                          <w:sz w:val="16"/>
                          <w:szCs w:val="16"/>
                        </w:rPr>
                        <w:t xml:space="preserve"> de </w:t>
                      </w:r>
                      <w:r w:rsidR="00AD0368" w:rsidRPr="00261BC6">
                        <w:rPr>
                          <w:color w:val="FFFFFF"/>
                          <w:sz w:val="16"/>
                          <w:szCs w:val="16"/>
                        </w:rPr>
                        <w:fldChar w:fldCharType="begin"/>
                      </w:r>
                      <w:r w:rsidR="00AD0368" w:rsidRPr="00261BC6">
                        <w:rPr>
                          <w:color w:val="FFFFFF"/>
                          <w:sz w:val="16"/>
                          <w:szCs w:val="16"/>
                        </w:rPr>
                        <w:instrText xml:space="preserve"> NUMPAGES </w:instrText>
                      </w:r>
                      <w:r w:rsidR="00AD0368" w:rsidRPr="00261BC6">
                        <w:rPr>
                          <w:color w:val="FFFFFF"/>
                          <w:sz w:val="16"/>
                          <w:szCs w:val="16"/>
                        </w:rPr>
                        <w:fldChar w:fldCharType="separate"/>
                      </w:r>
                      <w:r w:rsidR="00846DEA">
                        <w:rPr>
                          <w:noProof/>
                          <w:color w:val="FFFFFF"/>
                          <w:sz w:val="16"/>
                          <w:szCs w:val="16"/>
                        </w:rPr>
                        <w:t>2</w:t>
                      </w:r>
                      <w:r w:rsidR="00AD0368" w:rsidRPr="00261BC6">
                        <w:rPr>
                          <w:color w:val="FFFFF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  <w:p w:rsidR="00AD0368" w:rsidRDefault="00AD0368">
    <w:pPr>
      <w:pStyle w:val="Cabealho"/>
    </w:pPr>
  </w:p>
  <w:p w:rsidR="005520F0" w:rsidRDefault="005520F0">
    <w:pPr>
      <w:pStyle w:val="Cabealho"/>
    </w:pPr>
  </w:p>
  <w:p w:rsidR="00246B9A" w:rsidRDefault="00246B9A">
    <w:pPr>
      <w:pStyle w:val="Cabealho"/>
    </w:pPr>
  </w:p>
  <w:p w:rsidR="005520F0" w:rsidRDefault="005520F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9"/>
      <w:gridCol w:w="1559"/>
      <w:gridCol w:w="5245"/>
      <w:gridCol w:w="709"/>
      <w:gridCol w:w="1701"/>
    </w:tblGrid>
    <w:tr w:rsidR="004F2CC2">
      <w:tblPrEx>
        <w:tblCellMar>
          <w:top w:w="0" w:type="dxa"/>
          <w:bottom w:w="0" w:type="dxa"/>
        </w:tblCellMar>
      </w:tblPrEx>
      <w:trPr>
        <w:cantSplit/>
        <w:trHeight w:val="335"/>
      </w:trPr>
      <w:tc>
        <w:tcPr>
          <w:tcW w:w="2268" w:type="dxa"/>
          <w:gridSpan w:val="2"/>
          <w:vMerge w:val="restart"/>
          <w:tcBorders>
            <w:top w:val="single" w:sz="4" w:space="0" w:color="auto"/>
            <w:left w:val="single" w:sz="4" w:space="0" w:color="auto"/>
          </w:tcBorders>
          <w:vAlign w:val="center"/>
        </w:tcPr>
        <w:p w:rsidR="004F2CC2" w:rsidRDefault="004A09A5" w:rsidP="0032097F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272540" cy="358140"/>
                <wp:effectExtent l="0" t="0" r="0" b="0"/>
                <wp:docPr id="1" name="Imagem 1" descr="Log_USC_h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_USC_h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tcBorders>
            <w:top w:val="single" w:sz="4" w:space="0" w:color="auto"/>
          </w:tcBorders>
          <w:vAlign w:val="center"/>
        </w:tcPr>
        <w:p w:rsidR="004F2CC2" w:rsidRDefault="004F2CC2" w:rsidP="0032097F">
          <w:pPr>
            <w:pStyle w:val="Ttulo4"/>
            <w:rPr>
              <w:bCs/>
            </w:rPr>
          </w:pPr>
          <w:r>
            <w:rPr>
              <w:bCs/>
            </w:rPr>
            <w:t>PROCEDIMENTO</w:t>
          </w: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4F2CC2" w:rsidRDefault="004F2CC2" w:rsidP="0032097F">
          <w:pPr>
            <w:rPr>
              <w:sz w:val="16"/>
            </w:rPr>
          </w:pPr>
          <w:r>
            <w:rPr>
              <w:sz w:val="16"/>
            </w:rPr>
            <w:t>Código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F2CC2" w:rsidRDefault="004F2CC2" w:rsidP="0032097F">
          <w:pPr>
            <w:jc w:val="center"/>
            <w:rPr>
              <w:sz w:val="20"/>
            </w:rPr>
          </w:pPr>
          <w:r>
            <w:rPr>
              <w:noProof/>
              <w:sz w:val="20"/>
            </w:rPr>
            <w:fldChar w:fldCharType="begin"/>
          </w:r>
          <w:r>
            <w:rPr>
              <w:noProof/>
              <w:sz w:val="20"/>
            </w:rPr>
            <w:instrText xml:space="preserve"> DOCVARIABLE adv_docto \* MERGEFORMAT </w:instrText>
          </w:r>
          <w:r w:rsidR="001C23C1">
            <w:rPr>
              <w:noProof/>
              <w:sz w:val="20"/>
            </w:rPr>
            <w:fldChar w:fldCharType="separate"/>
          </w:r>
          <w:r w:rsidR="00AD6F01">
            <w:rPr>
              <w:noProof/>
              <w:sz w:val="20"/>
            </w:rPr>
            <w:t>POL-DIR-004</w:t>
          </w:r>
          <w:r>
            <w:rPr>
              <w:noProof/>
              <w:sz w:val="20"/>
            </w:rPr>
            <w:fldChar w:fldCharType="end"/>
          </w:r>
        </w:p>
      </w:tc>
    </w:tr>
    <w:tr w:rsidR="004F2CC2">
      <w:tblPrEx>
        <w:tblCellMar>
          <w:top w:w="0" w:type="dxa"/>
          <w:bottom w:w="0" w:type="dxa"/>
        </w:tblCellMar>
      </w:tblPrEx>
      <w:trPr>
        <w:cantSplit/>
        <w:trHeight w:val="335"/>
      </w:trPr>
      <w:tc>
        <w:tcPr>
          <w:tcW w:w="2268" w:type="dxa"/>
          <w:gridSpan w:val="2"/>
          <w:vMerge/>
          <w:tcBorders>
            <w:left w:val="single" w:sz="4" w:space="0" w:color="auto"/>
            <w:bottom w:val="nil"/>
          </w:tcBorders>
          <w:vAlign w:val="center"/>
        </w:tcPr>
        <w:p w:rsidR="004F2CC2" w:rsidRDefault="004F2CC2" w:rsidP="0032097F">
          <w:pPr>
            <w:jc w:val="center"/>
          </w:pPr>
        </w:p>
      </w:tc>
      <w:tc>
        <w:tcPr>
          <w:tcW w:w="5245" w:type="dxa"/>
          <w:vMerge/>
          <w:tcBorders>
            <w:bottom w:val="nil"/>
          </w:tcBorders>
          <w:vAlign w:val="center"/>
        </w:tcPr>
        <w:p w:rsidR="004F2CC2" w:rsidRDefault="004F2CC2" w:rsidP="0032097F">
          <w:pPr>
            <w:jc w:val="center"/>
            <w:rPr>
              <w:b/>
            </w:rPr>
          </w:pP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4F2CC2" w:rsidRDefault="004F2CC2" w:rsidP="0032097F">
          <w:pPr>
            <w:ind w:right="-70"/>
          </w:pPr>
          <w:r>
            <w:rPr>
              <w:sz w:val="16"/>
            </w:rPr>
            <w:t>Revisão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F2CC2" w:rsidRDefault="004F2CC2" w:rsidP="0032097F">
          <w:pPr>
            <w:jc w:val="center"/>
            <w:rPr>
              <w:sz w:val="20"/>
            </w:rPr>
          </w:pPr>
          <w:r>
            <w:rPr>
              <w:noProof/>
              <w:sz w:val="20"/>
            </w:rPr>
            <w:fldChar w:fldCharType="begin"/>
          </w:r>
          <w:r>
            <w:rPr>
              <w:noProof/>
              <w:sz w:val="20"/>
            </w:rPr>
            <w:instrText xml:space="preserve"> DOCVARIABLE adv_rv \* MERGEFORMAT </w:instrText>
          </w:r>
          <w:r w:rsidR="001C23C1">
            <w:rPr>
              <w:noProof/>
              <w:sz w:val="20"/>
            </w:rPr>
            <w:fldChar w:fldCharType="separate"/>
          </w:r>
          <w:r w:rsidR="00AD6F01">
            <w:rPr>
              <w:noProof/>
              <w:sz w:val="20"/>
            </w:rPr>
            <w:t>000</w:t>
          </w:r>
          <w:r>
            <w:rPr>
              <w:noProof/>
              <w:sz w:val="20"/>
            </w:rPr>
            <w:fldChar w:fldCharType="end"/>
          </w:r>
        </w:p>
      </w:tc>
    </w:tr>
    <w:tr w:rsidR="004F2CC2">
      <w:tblPrEx>
        <w:tblCellMar>
          <w:top w:w="0" w:type="dxa"/>
          <w:bottom w:w="0" w:type="dxa"/>
        </w:tblCellMar>
      </w:tblPrEx>
      <w:trPr>
        <w:cantSplit/>
        <w:trHeight w:val="335"/>
      </w:trPr>
      <w:tc>
        <w:tcPr>
          <w:tcW w:w="709" w:type="dxa"/>
          <w:vMerge w:val="restart"/>
          <w:tcBorders>
            <w:left w:val="single" w:sz="4" w:space="0" w:color="auto"/>
            <w:bottom w:val="threeDEmboss" w:sz="6" w:space="0" w:color="auto"/>
            <w:right w:val="nil"/>
          </w:tcBorders>
        </w:tcPr>
        <w:p w:rsidR="004F2CC2" w:rsidRDefault="004F2CC2" w:rsidP="0032097F">
          <w:pPr>
            <w:rPr>
              <w:sz w:val="16"/>
            </w:rPr>
          </w:pPr>
          <w:r>
            <w:rPr>
              <w:sz w:val="16"/>
            </w:rPr>
            <w:t>Título</w:t>
          </w:r>
        </w:p>
      </w:tc>
      <w:tc>
        <w:tcPr>
          <w:tcW w:w="6804" w:type="dxa"/>
          <w:gridSpan w:val="2"/>
          <w:vMerge w:val="restart"/>
          <w:tcBorders>
            <w:left w:val="nil"/>
            <w:bottom w:val="nil"/>
          </w:tcBorders>
          <w:vAlign w:val="center"/>
        </w:tcPr>
        <w:p w:rsidR="004F2CC2" w:rsidRDefault="004F2CC2" w:rsidP="0032097F">
          <w:pPr>
            <w:pStyle w:val="Ttulo4"/>
            <w:rPr>
              <w:bCs/>
            </w:rPr>
          </w:pPr>
        </w:p>
      </w:tc>
      <w:tc>
        <w:tcPr>
          <w:tcW w:w="709" w:type="dxa"/>
          <w:tcBorders>
            <w:bottom w:val="single" w:sz="4" w:space="0" w:color="auto"/>
            <w:right w:val="nil"/>
          </w:tcBorders>
        </w:tcPr>
        <w:p w:rsidR="004F2CC2" w:rsidRDefault="004F2CC2" w:rsidP="0032097F">
          <w:pPr>
            <w:rPr>
              <w:sz w:val="16"/>
            </w:rPr>
          </w:pPr>
          <w:r>
            <w:rPr>
              <w:sz w:val="16"/>
            </w:rPr>
            <w:t>Data</w:t>
          </w:r>
        </w:p>
      </w:tc>
      <w:tc>
        <w:tcPr>
          <w:tcW w:w="1701" w:type="dxa"/>
          <w:tcBorders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F2CC2" w:rsidRDefault="004F2CC2" w:rsidP="0032097F">
          <w:pPr>
            <w:jc w:val="center"/>
            <w:rPr>
              <w:bCs/>
              <w:sz w:val="20"/>
            </w:rPr>
          </w:pPr>
          <w:r>
            <w:rPr>
              <w:bCs/>
              <w:noProof/>
              <w:sz w:val="20"/>
            </w:rPr>
            <w:fldChar w:fldCharType="begin"/>
          </w:r>
          <w:r>
            <w:rPr>
              <w:bCs/>
              <w:noProof/>
              <w:sz w:val="20"/>
            </w:rPr>
            <w:instrText xml:space="preserve"> DOCVARIABLE adv_datavigencia \* MERGEFORMAT </w:instrText>
          </w:r>
          <w:r w:rsidR="001C23C1">
            <w:rPr>
              <w:bCs/>
              <w:noProof/>
              <w:sz w:val="20"/>
            </w:rPr>
            <w:fldChar w:fldCharType="separate"/>
          </w:r>
          <w:r w:rsidR="00AD6F01">
            <w:rPr>
              <w:bCs/>
              <w:noProof/>
              <w:sz w:val="20"/>
            </w:rPr>
            <w:t xml:space="preserve">  /  /</w:t>
          </w:r>
          <w:r>
            <w:rPr>
              <w:bCs/>
              <w:noProof/>
              <w:sz w:val="20"/>
            </w:rPr>
            <w:fldChar w:fldCharType="end"/>
          </w:r>
        </w:p>
      </w:tc>
    </w:tr>
    <w:tr w:rsidR="004F2CC2">
      <w:tblPrEx>
        <w:tblCellMar>
          <w:top w:w="0" w:type="dxa"/>
          <w:bottom w:w="0" w:type="dxa"/>
        </w:tblCellMar>
      </w:tblPrEx>
      <w:trPr>
        <w:cantSplit/>
        <w:trHeight w:val="335"/>
      </w:trPr>
      <w:tc>
        <w:tcPr>
          <w:tcW w:w="709" w:type="dxa"/>
          <w:vMerge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4F2CC2" w:rsidRDefault="004F2CC2" w:rsidP="0032097F">
          <w:pPr>
            <w:jc w:val="center"/>
          </w:pPr>
        </w:p>
      </w:tc>
      <w:tc>
        <w:tcPr>
          <w:tcW w:w="6804" w:type="dxa"/>
          <w:gridSpan w:val="2"/>
          <w:vMerge/>
          <w:tcBorders>
            <w:top w:val="nil"/>
            <w:left w:val="nil"/>
            <w:bottom w:val="single" w:sz="4" w:space="0" w:color="auto"/>
          </w:tcBorders>
          <w:vAlign w:val="center"/>
        </w:tcPr>
        <w:p w:rsidR="004F2CC2" w:rsidRDefault="004F2CC2" w:rsidP="0032097F">
          <w:pPr>
            <w:jc w:val="center"/>
          </w:pPr>
        </w:p>
      </w:tc>
      <w:tc>
        <w:tcPr>
          <w:tcW w:w="709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:rsidR="004F2CC2" w:rsidRDefault="004F2CC2" w:rsidP="0032097F">
          <w:pPr>
            <w:rPr>
              <w:rStyle w:val="Nmerodepgina"/>
            </w:rPr>
          </w:pPr>
          <w:r>
            <w:rPr>
              <w:sz w:val="16"/>
            </w:rPr>
            <w:t>Página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F2CC2" w:rsidRDefault="004F2CC2" w:rsidP="0032097F">
          <w:pPr>
            <w:jc w:val="center"/>
            <w:rPr>
              <w:rStyle w:val="Nmerodepgina"/>
              <w:sz w:val="20"/>
            </w:rPr>
          </w:pPr>
          <w:r>
            <w:rPr>
              <w:rStyle w:val="Nmerodepgina"/>
              <w:snapToGrid w:val="0"/>
              <w:sz w:val="20"/>
            </w:rPr>
            <w:fldChar w:fldCharType="begin"/>
          </w:r>
          <w:r>
            <w:rPr>
              <w:rStyle w:val="Nmerodepgina"/>
              <w:snapToGrid w:val="0"/>
              <w:sz w:val="20"/>
            </w:rPr>
            <w:instrText xml:space="preserve"> PAGE </w:instrText>
          </w:r>
          <w:r>
            <w:rPr>
              <w:rStyle w:val="Nmerodepgina"/>
              <w:snapToGrid w:val="0"/>
              <w:sz w:val="20"/>
            </w:rPr>
            <w:fldChar w:fldCharType="separate"/>
          </w:r>
          <w:r>
            <w:rPr>
              <w:rStyle w:val="Nmerodepgina"/>
              <w:noProof/>
              <w:snapToGrid w:val="0"/>
              <w:sz w:val="20"/>
            </w:rPr>
            <w:t>1</w:t>
          </w:r>
          <w:r>
            <w:rPr>
              <w:rStyle w:val="Nmerodepgina"/>
              <w:snapToGrid w:val="0"/>
              <w:sz w:val="20"/>
            </w:rPr>
            <w:fldChar w:fldCharType="end"/>
          </w:r>
          <w:r>
            <w:rPr>
              <w:rStyle w:val="Nmerodepgina"/>
              <w:snapToGrid w:val="0"/>
              <w:sz w:val="20"/>
            </w:rPr>
            <w:t xml:space="preserve"> de 1</w:t>
          </w:r>
        </w:p>
      </w:tc>
    </w:tr>
  </w:tbl>
  <w:p w:rsidR="004F2CC2" w:rsidRDefault="004F2C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3D0193"/>
    <w:multiLevelType w:val="singleLevel"/>
    <w:tmpl w:val="A63D019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3E05161"/>
    <w:multiLevelType w:val="hybridMultilevel"/>
    <w:tmpl w:val="7BB67B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85884"/>
    <w:multiLevelType w:val="multilevel"/>
    <w:tmpl w:val="1CC8588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A7627E"/>
    <w:multiLevelType w:val="hybridMultilevel"/>
    <w:tmpl w:val="AE7EAD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C337D"/>
    <w:multiLevelType w:val="hybridMultilevel"/>
    <w:tmpl w:val="09A204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12116"/>
    <w:multiLevelType w:val="hybridMultilevel"/>
    <w:tmpl w:val="51BAB73C"/>
    <w:lvl w:ilvl="0" w:tplc="0416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 w15:restartNumberingAfterBreak="0">
    <w:nsid w:val="3A4B0A0A"/>
    <w:multiLevelType w:val="multilevel"/>
    <w:tmpl w:val="856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42F13"/>
    <w:multiLevelType w:val="multilevel"/>
    <w:tmpl w:val="44442F13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7C0892"/>
    <w:multiLevelType w:val="multilevel"/>
    <w:tmpl w:val="18A029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535C48A4"/>
    <w:multiLevelType w:val="hybridMultilevel"/>
    <w:tmpl w:val="F64C56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E20C2"/>
    <w:multiLevelType w:val="hybridMultilevel"/>
    <w:tmpl w:val="E5DA6FF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ED6E48"/>
    <w:multiLevelType w:val="hybridMultilevel"/>
    <w:tmpl w:val="15EEA48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C7166B"/>
    <w:multiLevelType w:val="hybridMultilevel"/>
    <w:tmpl w:val="6E7627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5E60B0"/>
    <w:multiLevelType w:val="multilevel"/>
    <w:tmpl w:val="665E60B0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77640C"/>
    <w:multiLevelType w:val="hybridMultilevel"/>
    <w:tmpl w:val="E17261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E5EB6"/>
    <w:multiLevelType w:val="hybridMultilevel"/>
    <w:tmpl w:val="4F40C18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8E1962"/>
    <w:multiLevelType w:val="multilevel"/>
    <w:tmpl w:val="758E196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066744"/>
    <w:multiLevelType w:val="hybridMultilevel"/>
    <w:tmpl w:val="CD7820BC"/>
    <w:lvl w:ilvl="0" w:tplc="04160001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18" w15:restartNumberingAfterBreak="0">
    <w:nsid w:val="790D2880"/>
    <w:multiLevelType w:val="multilevel"/>
    <w:tmpl w:val="790D28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3"/>
  </w:num>
  <w:num w:numId="8">
    <w:abstractNumId w:val="9"/>
  </w:num>
  <w:num w:numId="9">
    <w:abstractNumId w:val="4"/>
  </w:num>
  <w:num w:numId="10">
    <w:abstractNumId w:val="1"/>
  </w:num>
  <w:num w:numId="11">
    <w:abstractNumId w:val="5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10"/>
  </w:num>
  <w:num w:numId="19">
    <w:abstractNumId w:val="18"/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0oE9Gwb5jv+JFBN16tfsgMtbUdcL6Bv+keIPNyQ0Ir+4UHNauRVuUyoNNsGNFoDAsUqkkIox87bkYd/D3jhgA==" w:salt="b9heZiMNZT1WPoixRSCrKQ=="/>
  <w:defaultTabStop w:val="708"/>
  <w:hyphenationZone w:val="425"/>
  <w:noPunctuationKerning/>
  <w:characterSpacingControl w:val="doNotCompress"/>
  <w:hdrShapeDefaults>
    <o:shapedefaults v:ext="edit" spidmax="2049" fillcolor="#00995c" stroke="f">
      <v:fill color="#00995c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apelidoaprovador" w:val="GIL"/>
    <w:docVar w:name="adv_apelidodestino" w:val=" "/>
    <w:docVar w:name="adv_apelidoelaborador" w:val="CAMILABM"/>
    <w:docVar w:name="adv_apelidohomologador" w:val=" "/>
    <w:docVar w:name="adv_apelidorevisor" w:val="ATILIOPSJ, KAROLINESQ"/>
    <w:docVar w:name="adv_apelidosolicitante" w:val=" "/>
    <w:docVar w:name="adv_aprovador" w:val="GIL GONCALVES AZEREDO"/>
    <w:docVar w:name="adv_ass1" w:val="SISTEMA DE GESTÄO DA QUALIDADE"/>
    <w:docVar w:name="adv_ass2" w:val=" "/>
    <w:docVar w:name="adv_ass3" w:val=" "/>
    <w:docVar w:name="adv_ass4" w:val=" "/>
    <w:docVar w:name="adv_ass5" w:val=" "/>
    <w:docVar w:name="adv_cancel" w:val=" "/>
    <w:docVar w:name="adv_copiacontrolada" w:val="Cópia Controlada"/>
    <w:docVar w:name="adv_cpastar" w:val=" "/>
    <w:docVar w:name="adv_crespr" w:val=" "/>
    <w:docVar w:name="adv_datadistribuicao" w:val="  /  /"/>
    <w:docVar w:name="adv_dataemissao" w:val="14/12/2020"/>
    <w:docVar w:name="adv_dataimplantacao" w:val="  /  /"/>
    <w:docVar w:name="adv_datavalidade" w:val="  /  /"/>
    <w:docVar w:name="adv_datavigencia" w:val="  /  /"/>
    <w:docVar w:name="adv_deptod" w:val="01011050"/>
    <w:docVar w:name="adv_deptoe" w:val="01014065"/>
    <w:docVar w:name="adv_deptor" w:val="01011005"/>
    <w:docVar w:name="adv_docto" w:val="POL-DIR-004"/>
    <w:docVar w:name="adv_dtpdoc" w:val="POLITICA"/>
    <w:docVar w:name="adv_elaborador" w:val="CAMILA BRUM MARQUES"/>
    <w:docVar w:name="adv_homologador" w:val=" "/>
    <w:docVar w:name="adv_mdpcodigo" w:val=" "/>
    <w:docVar w:name="adv_mdpde" w:val=" "/>
    <w:docVar w:name="adv_mdpnovcod" w:val=" "/>
    <w:docVar w:name="adv_mdpobs" w:val=" "/>
    <w:docVar w:name="adv_mdppara" w:val=" "/>
    <w:docVar w:name="adv_mdpraz" w:val=" "/>
    <w:docVar w:name="adv_mdsdescr" w:val=" "/>
    <w:docVar w:name="adv_mdsobs" w:val=" "/>
    <w:docVar w:name="adv_mdsraz" w:val=" "/>
    <w:docVar w:name="adv_motivorevisao" w:val="Emissão Inicial."/>
    <w:docVar w:name="adv_ndeptod" w:val=" SUPERINTENDENCIA, ADM. DE PESSOAL E BENEFIC, SERVICOS ADMINISTRATIVOS, QUALIDADE, GERENCIA DE PESSOAS E SER"/>
    <w:docVar w:name="adv_ndeptoe" w:val="NUCLEO DA QUALIDADE"/>
    <w:docVar w:name="adv_ndeptor" w:val=" "/>
    <w:docVar w:name="adv_nomefilial" w:val="UNIMED SULCAPIXABA COOP TRAB MEDICO"/>
    <w:docVar w:name="adv_npastar" w:val=" "/>
    <w:docVar w:name="adv_nrespr" w:val=" "/>
    <w:docVar w:name="adv_nusrr" w:val=" "/>
    <w:docVar w:name="adv_objetivo" w:val="Estabelecer os critérios, responsabilidades, competências e orientação quanto aos procedimentos a serem adotados nos processos de contratação, gestão, termos legais, avaliação do desempenho e desenvolvimento de empresas prestadoras de serviços, seguindo os princípios do cooperativismo e valores da Unimed."/>
    <w:docVar w:name="adv_obsoleto" w:val=" "/>
    <w:docVar w:name="adv_revisor" w:val="ATILIO PEIXOTO SOARES JUNIOR, KAROLINE DA SILVA QUADRAS"/>
    <w:docVar w:name="adv_rodape" w:val=" "/>
    <w:docVar w:name="adv_rv" w:val="000"/>
    <w:docVar w:name="adv_sumario" w:val=" "/>
    <w:docVar w:name="adv_titulo" w:val="GESTAO DE FORNECEDORES"/>
  </w:docVars>
  <w:rsids>
    <w:rsidRoot w:val="00EA2F04"/>
    <w:rsid w:val="00015477"/>
    <w:rsid w:val="0006300B"/>
    <w:rsid w:val="000751F1"/>
    <w:rsid w:val="00083F40"/>
    <w:rsid w:val="000A782A"/>
    <w:rsid w:val="000D0C98"/>
    <w:rsid w:val="000F0526"/>
    <w:rsid w:val="00126884"/>
    <w:rsid w:val="001312D0"/>
    <w:rsid w:val="00131779"/>
    <w:rsid w:val="00134D7D"/>
    <w:rsid w:val="001429EB"/>
    <w:rsid w:val="00167EC8"/>
    <w:rsid w:val="00170DE0"/>
    <w:rsid w:val="001879E4"/>
    <w:rsid w:val="001A45A6"/>
    <w:rsid w:val="001A6975"/>
    <w:rsid w:val="001B30EC"/>
    <w:rsid w:val="001C23C1"/>
    <w:rsid w:val="001C2A57"/>
    <w:rsid w:val="001D62BD"/>
    <w:rsid w:val="001E481A"/>
    <w:rsid w:val="001E5C68"/>
    <w:rsid w:val="00207A30"/>
    <w:rsid w:val="00210D77"/>
    <w:rsid w:val="00222E4B"/>
    <w:rsid w:val="00237F6E"/>
    <w:rsid w:val="00240F53"/>
    <w:rsid w:val="00246B9A"/>
    <w:rsid w:val="00261BC6"/>
    <w:rsid w:val="00272088"/>
    <w:rsid w:val="0028314E"/>
    <w:rsid w:val="002B6CEB"/>
    <w:rsid w:val="002C6B96"/>
    <w:rsid w:val="002D0A1C"/>
    <w:rsid w:val="002D249E"/>
    <w:rsid w:val="002D66AB"/>
    <w:rsid w:val="002D7F9E"/>
    <w:rsid w:val="002E27CA"/>
    <w:rsid w:val="002F0ECE"/>
    <w:rsid w:val="002F7436"/>
    <w:rsid w:val="00301ABB"/>
    <w:rsid w:val="00312556"/>
    <w:rsid w:val="0032097F"/>
    <w:rsid w:val="0034190E"/>
    <w:rsid w:val="00350AFF"/>
    <w:rsid w:val="00373FEF"/>
    <w:rsid w:val="00381184"/>
    <w:rsid w:val="003A0174"/>
    <w:rsid w:val="003A66A4"/>
    <w:rsid w:val="003B023A"/>
    <w:rsid w:val="003C39BC"/>
    <w:rsid w:val="003D5AA0"/>
    <w:rsid w:val="003D724E"/>
    <w:rsid w:val="00405717"/>
    <w:rsid w:val="00413081"/>
    <w:rsid w:val="00424BAC"/>
    <w:rsid w:val="00432B16"/>
    <w:rsid w:val="00445075"/>
    <w:rsid w:val="004472DE"/>
    <w:rsid w:val="00456575"/>
    <w:rsid w:val="0047670A"/>
    <w:rsid w:val="004955BD"/>
    <w:rsid w:val="004A09A5"/>
    <w:rsid w:val="004B5DBB"/>
    <w:rsid w:val="004F2CC2"/>
    <w:rsid w:val="00513DD5"/>
    <w:rsid w:val="00527255"/>
    <w:rsid w:val="00533689"/>
    <w:rsid w:val="005520F0"/>
    <w:rsid w:val="00562F78"/>
    <w:rsid w:val="005713E7"/>
    <w:rsid w:val="00580403"/>
    <w:rsid w:val="00583720"/>
    <w:rsid w:val="00590A31"/>
    <w:rsid w:val="005D7126"/>
    <w:rsid w:val="005E0BE7"/>
    <w:rsid w:val="005E4362"/>
    <w:rsid w:val="00602636"/>
    <w:rsid w:val="00623AAB"/>
    <w:rsid w:val="006303D3"/>
    <w:rsid w:val="00643C83"/>
    <w:rsid w:val="00653399"/>
    <w:rsid w:val="00662E34"/>
    <w:rsid w:val="00666F14"/>
    <w:rsid w:val="006A63AE"/>
    <w:rsid w:val="006E464F"/>
    <w:rsid w:val="006F36FE"/>
    <w:rsid w:val="00716953"/>
    <w:rsid w:val="00721E98"/>
    <w:rsid w:val="00740242"/>
    <w:rsid w:val="00766C3B"/>
    <w:rsid w:val="00771752"/>
    <w:rsid w:val="00792BC6"/>
    <w:rsid w:val="007A7940"/>
    <w:rsid w:val="007B4854"/>
    <w:rsid w:val="007C6A94"/>
    <w:rsid w:val="007D243C"/>
    <w:rsid w:val="007D6569"/>
    <w:rsid w:val="007F2F0E"/>
    <w:rsid w:val="007F3E15"/>
    <w:rsid w:val="008005FE"/>
    <w:rsid w:val="008217D3"/>
    <w:rsid w:val="008252CE"/>
    <w:rsid w:val="008256F9"/>
    <w:rsid w:val="00825A85"/>
    <w:rsid w:val="00846DEA"/>
    <w:rsid w:val="00873F4A"/>
    <w:rsid w:val="0088665B"/>
    <w:rsid w:val="008A65BF"/>
    <w:rsid w:val="008B1EB0"/>
    <w:rsid w:val="008D1570"/>
    <w:rsid w:val="00900FE6"/>
    <w:rsid w:val="00902E90"/>
    <w:rsid w:val="00935CFF"/>
    <w:rsid w:val="00935F42"/>
    <w:rsid w:val="00985AAD"/>
    <w:rsid w:val="00991DA9"/>
    <w:rsid w:val="00996E5D"/>
    <w:rsid w:val="009C09AE"/>
    <w:rsid w:val="00A017EA"/>
    <w:rsid w:val="00A05373"/>
    <w:rsid w:val="00A063D5"/>
    <w:rsid w:val="00A30101"/>
    <w:rsid w:val="00A32048"/>
    <w:rsid w:val="00A425CA"/>
    <w:rsid w:val="00A44B4D"/>
    <w:rsid w:val="00A54A0D"/>
    <w:rsid w:val="00A75274"/>
    <w:rsid w:val="00A7686D"/>
    <w:rsid w:val="00AB39E4"/>
    <w:rsid w:val="00AC1502"/>
    <w:rsid w:val="00AD0368"/>
    <w:rsid w:val="00AD2AD3"/>
    <w:rsid w:val="00AD6F01"/>
    <w:rsid w:val="00AE0F6B"/>
    <w:rsid w:val="00AF7929"/>
    <w:rsid w:val="00B00A59"/>
    <w:rsid w:val="00B10712"/>
    <w:rsid w:val="00B318BE"/>
    <w:rsid w:val="00B34E85"/>
    <w:rsid w:val="00B41992"/>
    <w:rsid w:val="00B42C8E"/>
    <w:rsid w:val="00B4707D"/>
    <w:rsid w:val="00B60DFE"/>
    <w:rsid w:val="00B644BD"/>
    <w:rsid w:val="00B709CA"/>
    <w:rsid w:val="00B71609"/>
    <w:rsid w:val="00BA2F9D"/>
    <w:rsid w:val="00BC6E56"/>
    <w:rsid w:val="00BD0EF5"/>
    <w:rsid w:val="00BE6DF8"/>
    <w:rsid w:val="00C14186"/>
    <w:rsid w:val="00C77143"/>
    <w:rsid w:val="00CB3134"/>
    <w:rsid w:val="00CD5D37"/>
    <w:rsid w:val="00D077DF"/>
    <w:rsid w:val="00D36CB4"/>
    <w:rsid w:val="00D37C26"/>
    <w:rsid w:val="00D51654"/>
    <w:rsid w:val="00D64FE9"/>
    <w:rsid w:val="00DA5E3F"/>
    <w:rsid w:val="00DB5AEA"/>
    <w:rsid w:val="00DB7245"/>
    <w:rsid w:val="00DD6958"/>
    <w:rsid w:val="00DE4327"/>
    <w:rsid w:val="00DF049B"/>
    <w:rsid w:val="00DF7D36"/>
    <w:rsid w:val="00E177BF"/>
    <w:rsid w:val="00E479F8"/>
    <w:rsid w:val="00E55601"/>
    <w:rsid w:val="00E616EC"/>
    <w:rsid w:val="00E6317A"/>
    <w:rsid w:val="00E67607"/>
    <w:rsid w:val="00E707DB"/>
    <w:rsid w:val="00E815EE"/>
    <w:rsid w:val="00E83D8D"/>
    <w:rsid w:val="00E9007E"/>
    <w:rsid w:val="00E9020F"/>
    <w:rsid w:val="00E94929"/>
    <w:rsid w:val="00EA0B43"/>
    <w:rsid w:val="00EA2F04"/>
    <w:rsid w:val="00EC42C8"/>
    <w:rsid w:val="00EE03ED"/>
    <w:rsid w:val="00EE270E"/>
    <w:rsid w:val="00EF6DAD"/>
    <w:rsid w:val="00F27159"/>
    <w:rsid w:val="00F343D0"/>
    <w:rsid w:val="00F4756B"/>
    <w:rsid w:val="00F5485A"/>
    <w:rsid w:val="00F734DC"/>
    <w:rsid w:val="00F749D7"/>
    <w:rsid w:val="00F840F6"/>
    <w:rsid w:val="00FA59E1"/>
    <w:rsid w:val="00FB725B"/>
    <w:rsid w:val="00FB7EEB"/>
    <w:rsid w:val="00FD4FA6"/>
    <w:rsid w:val="00FE20FA"/>
    <w:rsid w:val="00FF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00995c" stroke="f">
      <v:fill color="#00995c"/>
      <v:stroke on="f"/>
    </o:shapedefaults>
    <o:shapelayout v:ext="edit">
      <o:idmap v:ext="edit" data="1"/>
    </o:shapelayout>
  </w:shapeDefaults>
  <w:decimalSymbol w:val=","/>
  <w:listSeparator w:val=";"/>
  <w14:docId w14:val="66AAE0B9"/>
  <w15:chartTrackingRefBased/>
  <w15:docId w15:val="{E58670EA-8327-4CA5-B1F3-249AE64B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73F4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E9007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/>
      <w:i/>
      <w:noProof/>
      <w:color w:val="0000FF"/>
      <w:sz w:val="20"/>
      <w:szCs w:val="20"/>
      <w:lang w:val="en-US"/>
    </w:rPr>
  </w:style>
  <w:style w:type="paragraph" w:styleId="Ttulo8">
    <w:name w:val="heading 8"/>
    <w:basedOn w:val="Normal"/>
    <w:next w:val="Normal"/>
    <w:qFormat/>
    <w:rsid w:val="005E0BE7"/>
    <w:p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color w:val="000000"/>
      <w:sz w:val="20"/>
      <w:szCs w:val="20"/>
      <w:lang w:val="en-US"/>
    </w:rPr>
  </w:style>
  <w:style w:type="character" w:styleId="Nmerodepgina">
    <w:name w:val="page number"/>
    <w:basedOn w:val="Fontepargpadro"/>
  </w:style>
  <w:style w:type="paragraph" w:styleId="Rodap">
    <w:name w:val="footer"/>
    <w:basedOn w:val="Normal"/>
    <w:link w:val="RodapChar"/>
    <w:rsid w:val="0032097F"/>
    <w:pPr>
      <w:tabs>
        <w:tab w:val="center" w:pos="4419"/>
        <w:tab w:val="right" w:pos="8838"/>
      </w:tabs>
    </w:pPr>
  </w:style>
  <w:style w:type="paragraph" w:styleId="Corpodetexto3">
    <w:name w:val="Body Text 3"/>
    <w:basedOn w:val="Normal"/>
    <w:rsid w:val="005E0BE7"/>
    <w:pPr>
      <w:jc w:val="center"/>
    </w:pPr>
    <w:rPr>
      <w:sz w:val="16"/>
      <w:szCs w:val="20"/>
    </w:rPr>
  </w:style>
  <w:style w:type="paragraph" w:styleId="Corpodetexto2">
    <w:name w:val="Body Text 2"/>
    <w:basedOn w:val="Normal"/>
    <w:link w:val="Corpodetexto2Char"/>
    <w:rsid w:val="005E0BE7"/>
    <w:rPr>
      <w:noProof/>
      <w:szCs w:val="20"/>
    </w:rPr>
  </w:style>
  <w:style w:type="table" w:styleId="Tabelacomgrade">
    <w:name w:val="Table Grid"/>
    <w:basedOn w:val="Tabelanormal"/>
    <w:rsid w:val="007B4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nhideWhenUsed/>
    <w:qFormat/>
    <w:rsid w:val="00873F4A"/>
    <w:pPr>
      <w:widowControl/>
      <w:suppressAutoHyphens/>
      <w:autoSpaceDE/>
      <w:autoSpaceDN/>
      <w:spacing w:before="100" w:after="10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Ttulo">
    <w:name w:val="Title"/>
    <w:basedOn w:val="Normal"/>
    <w:link w:val="TtuloChar"/>
    <w:qFormat/>
    <w:rsid w:val="00873F4A"/>
    <w:pPr>
      <w:spacing w:before="133"/>
      <w:ind w:left="1003"/>
    </w:pPr>
    <w:rPr>
      <w:sz w:val="16"/>
      <w:szCs w:val="16"/>
    </w:rPr>
  </w:style>
  <w:style w:type="character" w:customStyle="1" w:styleId="TtuloChar">
    <w:name w:val="Título Char"/>
    <w:link w:val="Ttulo"/>
    <w:uiPriority w:val="1"/>
    <w:rsid w:val="00873F4A"/>
    <w:rPr>
      <w:rFonts w:ascii="Arial" w:eastAsia="Arial" w:hAnsi="Arial" w:cs="Arial"/>
      <w:sz w:val="16"/>
      <w:szCs w:val="16"/>
      <w:lang w:val="en-US" w:eastAsia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873F4A"/>
    <w:rPr>
      <w:sz w:val="14"/>
      <w:szCs w:val="14"/>
    </w:rPr>
  </w:style>
  <w:style w:type="character" w:customStyle="1" w:styleId="CorpodetextoChar">
    <w:name w:val="Corpo de texto Char"/>
    <w:link w:val="Corpodetexto"/>
    <w:uiPriority w:val="99"/>
    <w:rsid w:val="00873F4A"/>
    <w:rPr>
      <w:rFonts w:ascii="Arial" w:eastAsia="Arial" w:hAnsi="Arial" w:cs="Arial"/>
      <w:sz w:val="14"/>
      <w:szCs w:val="14"/>
      <w:lang w:val="en-US" w:eastAsia="en-US"/>
    </w:rPr>
  </w:style>
  <w:style w:type="character" w:customStyle="1" w:styleId="Corpodetexto2Char">
    <w:name w:val="Corpo de texto 2 Char"/>
    <w:link w:val="Corpodetexto2"/>
    <w:uiPriority w:val="99"/>
    <w:rsid w:val="007F3E15"/>
    <w:rPr>
      <w:rFonts w:ascii="Arial" w:eastAsia="Arial" w:hAnsi="Arial" w:cs="Arial"/>
      <w:noProof/>
      <w:sz w:val="22"/>
      <w:lang w:val="en-US" w:eastAsia="en-US"/>
    </w:rPr>
  </w:style>
  <w:style w:type="paragraph" w:customStyle="1" w:styleId="Corpodetexto21">
    <w:name w:val="Corpo de texto 21"/>
    <w:basedOn w:val="Normal"/>
    <w:rsid w:val="00653399"/>
    <w:pPr>
      <w:widowControl/>
      <w:suppressAutoHyphens/>
      <w:autoSpaceDE/>
      <w:autoSpaceDN/>
    </w:pPr>
    <w:rPr>
      <w:rFonts w:eastAsia="Times New Roman" w:cs="Times New Roman"/>
      <w:sz w:val="24"/>
      <w:szCs w:val="20"/>
      <w:lang w:eastAsia="ar-SA"/>
    </w:rPr>
  </w:style>
  <w:style w:type="character" w:customStyle="1" w:styleId="CabealhoChar">
    <w:name w:val="Cabeçalho Char"/>
    <w:link w:val="Cabealho"/>
    <w:rsid w:val="00B71609"/>
    <w:rPr>
      <w:rFonts w:ascii="Arial" w:eastAsia="Arial" w:hAnsi="Arial" w:cs="Arial"/>
      <w:color w:val="000000"/>
      <w:lang w:val="en-US" w:eastAsia="en-US"/>
    </w:rPr>
  </w:style>
  <w:style w:type="paragraph" w:customStyle="1" w:styleId="Standard">
    <w:name w:val="Standard"/>
    <w:rsid w:val="00B709CA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uiPriority w:val="99"/>
    <w:rsid w:val="005520F0"/>
    <w:rPr>
      <w:rFonts w:ascii="Arial" w:hAnsi="Arial"/>
      <w:color w:val="0000FF"/>
      <w:sz w:val="24"/>
      <w:u w:val="none"/>
    </w:rPr>
  </w:style>
  <w:style w:type="paragraph" w:styleId="Lista">
    <w:name w:val="List"/>
    <w:basedOn w:val="Corpodetexto"/>
    <w:semiHidden/>
    <w:unhideWhenUsed/>
    <w:rsid w:val="005520F0"/>
    <w:pPr>
      <w:widowControl/>
      <w:suppressAutoHyphens/>
      <w:autoSpaceDE/>
      <w:autoSpaceDN/>
      <w:spacing w:before="280" w:after="280"/>
    </w:pPr>
    <w:rPr>
      <w:rFonts w:eastAsia="SimSun" w:cs="Tahoma"/>
      <w:sz w:val="20"/>
      <w:szCs w:val="15"/>
      <w:lang w:eastAsia="ar-SA"/>
    </w:rPr>
  </w:style>
  <w:style w:type="character" w:styleId="nfase">
    <w:name w:val="Emphasis"/>
    <w:qFormat/>
    <w:rsid w:val="005520F0"/>
    <w:rPr>
      <w:i/>
      <w:iCs/>
    </w:rPr>
  </w:style>
  <w:style w:type="table" w:styleId="TabelaSimples4">
    <w:name w:val="Plain Table 4"/>
    <w:basedOn w:val="Tabelanormal"/>
    <w:uiPriority w:val="44"/>
    <w:rsid w:val="00662E3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western">
    <w:name w:val="western"/>
    <w:basedOn w:val="Normal"/>
    <w:uiPriority w:val="7"/>
    <w:rsid w:val="00432B16"/>
    <w:pPr>
      <w:widowControl/>
      <w:autoSpaceDE/>
      <w:autoSpaceDN/>
      <w:spacing w:before="100" w:beforeAutospacing="1" w:after="119"/>
    </w:pPr>
    <w:rPr>
      <w:rFonts w:ascii="Times New Roman" w:eastAsia="SimSu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link w:val="Rodap"/>
    <w:rsid w:val="00562F78"/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1">
    <w:name w:val="Tabela com grade1"/>
    <w:basedOn w:val="Tabelanormal"/>
    <w:next w:val="Tabelacomgrade"/>
    <w:uiPriority w:val="39"/>
    <w:qFormat/>
    <w:rsid w:val="00E616E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link w:val="NormalWeb"/>
    <w:locked/>
    <w:rsid w:val="004955BD"/>
    <w:rPr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LATO\PRNOV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BB29F-B4F6-462D-B64A-31A988559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PRNOVO</Template>
  <TotalTime>1</TotalTime>
  <Pages>2</Pages>
  <Words>861</Words>
  <Characters>4651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Adv_NomeFilial</vt:lpstr>
    </vt:vector>
  </TitlesOfParts>
  <Company>Microsiga Software S/A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Adv_NomeFilial</dc:title>
  <dc:subject/>
  <dc:creator>Qualidade - Rafael Barbiere</dc:creator>
  <cp:keywords/>
  <dc:description/>
  <cp:lastModifiedBy>Qualidade - Rafael Barbiere</cp:lastModifiedBy>
  <cp:revision>17</cp:revision>
  <cp:lastPrinted>1601-01-01T00:00:00Z</cp:lastPrinted>
  <dcterms:created xsi:type="dcterms:W3CDTF">2026-08-12T16:55:00Z</dcterms:created>
  <dcterms:modified xsi:type="dcterms:W3CDTF">2026-08-12T16:56:00Z</dcterms:modified>
</cp:coreProperties>
</file>